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7954F8" w14:textId="77777777" w:rsidR="00B02AAF" w:rsidRDefault="00F00185" w:rsidP="00C5629F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BD6817" wp14:editId="0E4F0477">
                <wp:simplePos x="0" y="0"/>
                <wp:positionH relativeFrom="column">
                  <wp:posOffset>4501515</wp:posOffset>
                </wp:positionH>
                <wp:positionV relativeFrom="paragraph">
                  <wp:posOffset>6394450</wp:posOffset>
                </wp:positionV>
                <wp:extent cx="210185" cy="248285"/>
                <wp:effectExtent l="0" t="0" r="0" b="5715"/>
                <wp:wrapNone/>
                <wp:docPr id="9" name="5-Point St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248285"/>
                        </a:xfrm>
                        <a:prstGeom prst="star5">
                          <a:avLst/>
                        </a:prstGeom>
                        <a:solidFill>
                          <a:srgbClr val="926306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354.45pt;margin-top:503.5pt;width:16.55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48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" path="m0,94836l80284,94837,105093,,129901,94837,210185,94836,145234,153448,170043,248284,105093,189672,40142,248284,64951,153448,,94836xe" fillcolor="#926306" stroked="f" strokeweight=".25pt">
                <v:path arrowok="t" o:connecttype="custom" o:connectlocs="0,94836;80284,94837;105093,0;129901,94837;210185,94836;145234,153448;170043,248284;105093,189672;40142,248284;64951,153448;0,94836" o:connectangles="0,0,0,0,0,0,0,0,0,0,0"/>
              </v:shape>
            </w:pict>
          </mc:Fallback>
        </mc:AlternateContent>
      </w:r>
      <w:r w:rsidR="006574F7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86AEF00" wp14:editId="095F7519">
                <wp:simplePos x="0" y="0"/>
                <wp:positionH relativeFrom="page">
                  <wp:posOffset>427990</wp:posOffset>
                </wp:positionH>
                <wp:positionV relativeFrom="page">
                  <wp:posOffset>396875</wp:posOffset>
                </wp:positionV>
                <wp:extent cx="9058910" cy="1342390"/>
                <wp:effectExtent l="0" t="0" r="8890" b="1016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8910" cy="13423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1C4137" w14:textId="77777777" w:rsidR="00B02AAF" w:rsidRDefault="00B02AAF" w:rsidP="007667D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Brandegee’s Sage</w:t>
                            </w:r>
                          </w:p>
                          <w:p w14:paraId="48FE9905" w14:textId="6B762B1D" w:rsidR="00B02AAF" w:rsidRPr="008F4A33" w:rsidRDefault="00BC2DC7" w:rsidP="007667D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92630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Salvia brandeg</w:t>
                            </w:r>
                            <w:r w:rsidR="00B02AAF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ei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3.7pt;margin-top:31.25pt;width:713.3pt;height:105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" filled="f" stroked="f" strokeweight="1pt">
                <v:shadow opacity="49150f"/>
                <v:path arrowok="t"/>
                <v:textbox inset="0,0,0,0">
                  <w:txbxContent>
                    <w:p w14:paraId="1A1C4137" w14:textId="77777777" w:rsidR="00B02AAF" w:rsidRDefault="00B02AAF" w:rsidP="007667D9">
                      <w:pPr>
                        <w:spacing w:after="120" w:line="240" w:lineRule="auto"/>
                        <w:rPr>
                          <w:rFonts w:ascii="Arial" w:hAnsi="Arial" w:cs="Arial"/>
                          <w:color w:val="926306"/>
                          <w:sz w:val="108"/>
                        </w:rPr>
                      </w:pPr>
                      <w:r>
                        <w:rPr>
                          <w:rFonts w:ascii="Arial" w:hAnsi="Arial" w:cs="Arial"/>
                          <w:color w:val="926306"/>
                          <w:sz w:val="108"/>
                        </w:rPr>
                        <w:t>Brandegee’s Sage</w:t>
                      </w:r>
                    </w:p>
                    <w:p w14:paraId="48FE9905" w14:textId="6B762B1D" w:rsidR="00B02AAF" w:rsidRPr="008F4A33" w:rsidRDefault="00BC2DC7" w:rsidP="007667D9">
                      <w:pPr>
                        <w:spacing w:after="120" w:line="240" w:lineRule="auto"/>
                        <w:rPr>
                          <w:rFonts w:ascii="Arial" w:hAnsi="Arial" w:cs="Arial"/>
                          <w:color w:val="92630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Salvia b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randeg</w:t>
                      </w:r>
                      <w:r w:rsidR="00B02AAF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ei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C09D0"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2E1BE5FF" wp14:editId="7F533E07">
                <wp:simplePos x="0" y="0"/>
                <wp:positionH relativeFrom="column">
                  <wp:posOffset>4128135</wp:posOffset>
                </wp:positionH>
                <wp:positionV relativeFrom="paragraph">
                  <wp:posOffset>5425440</wp:posOffset>
                </wp:positionV>
                <wp:extent cx="3078480" cy="1784985"/>
                <wp:effectExtent l="0" t="0" r="7620" b="57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78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F21A52" w14:textId="77777777" w:rsidR="00B02AAF" w:rsidRDefault="00B02AAF" w:rsidP="007667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CB404D" wp14:editId="5F6E8D08">
                                  <wp:extent cx="2743200" cy="1618488"/>
                                  <wp:effectExtent l="0" t="0" r="0" b="1270"/>
                                  <wp:docPr id="15" name="Picture 0" descr="US states map - blan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US states map - blank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78" t="104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1618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margin-left:325.05pt;margin-top:427.2pt;width:242.4pt;height:140.5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" filled="f" fillcolor="#9bc1ff" stroked="f" strokecolor="#4a7ebb">
                <v:fill color2="#3f80cd" rotate="t" focus="100%" type="gradient">
                  <o:fill v:ext="view" type="gradientUnscaled"/>
                </v:fill>
                <v:shadow opacity="22936f" origin=",.5" offset="0,23000emu"/>
                <v:textbox inset="0,0,0,0">
                  <w:txbxContent>
                    <w:p w14:paraId="63F21A52" w14:textId="77777777" w:rsidR="00B02AAF" w:rsidRDefault="00B02AAF" w:rsidP="007667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CB404D" wp14:editId="5F6E8D08">
                            <wp:extent cx="2743200" cy="1618488"/>
                            <wp:effectExtent l="0" t="0" r="0" b="1270"/>
                            <wp:docPr id="15" name="Picture 0" descr="US states map - blank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US states map - blank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78" t="104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1618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66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7F7CF1" wp14:editId="30E900B2">
                <wp:simplePos x="0" y="0"/>
                <wp:positionH relativeFrom="column">
                  <wp:posOffset>5581650</wp:posOffset>
                </wp:positionH>
                <wp:positionV relativeFrom="paragraph">
                  <wp:posOffset>7082358</wp:posOffset>
                </wp:positionV>
                <wp:extent cx="3853815" cy="276225"/>
                <wp:effectExtent l="0" t="0" r="0" b="952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E4E3F" w14:textId="2A282269" w:rsidR="00B02AAF" w:rsidRPr="00C16330" w:rsidRDefault="00B02AAF" w:rsidP="008139B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</w:pPr>
                            <w:r w:rsidRPr="00C16330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>P</w:t>
                            </w:r>
                            <w:r w:rsidR="00BC2DC7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>HOTO BY: SCOTT ZONA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8" type="#_x0000_t202" style="position:absolute;margin-left:439.5pt;margin-top:557.65pt;width:303.4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14:paraId="4B2E4E3F" w14:textId="2A282269" w:rsidR="00B02AAF" w:rsidRPr="00C16330" w:rsidRDefault="00B02AAF" w:rsidP="008139B2">
                      <w:pPr>
                        <w:jc w:val="right"/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</w:pPr>
                      <w:r w:rsidRPr="00C16330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>P</w:t>
                      </w:r>
                      <w:r w:rsidR="00BC2DC7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>HOTO BY: SCOTT ZONA</w:t>
                      </w:r>
                    </w:p>
                  </w:txbxContent>
                </v:textbox>
              </v:shape>
            </w:pict>
          </mc:Fallback>
        </mc:AlternateContent>
      </w:r>
      <w:r w:rsidR="007370AB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5CC69A7" wp14:editId="3DFE2653">
                <wp:simplePos x="0" y="0"/>
                <wp:positionH relativeFrom="page">
                  <wp:posOffset>4669155</wp:posOffset>
                </wp:positionH>
                <wp:positionV relativeFrom="page">
                  <wp:posOffset>2167255</wp:posOffset>
                </wp:positionV>
                <wp:extent cx="4931410" cy="3629025"/>
                <wp:effectExtent l="0" t="0" r="2540" b="952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141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A4D774" w14:textId="77777777" w:rsidR="00B02AAF" w:rsidRPr="006C09D0" w:rsidRDefault="00B02AAF" w:rsidP="007370AB">
                            <w:pPr>
                              <w:pStyle w:val="BodyText1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About me: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N</w:t>
                            </w:r>
                            <w:r w:rsidRPr="00B02AA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amed afte</w:t>
                            </w:r>
                            <w:r w:rsidR="0046002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r an early American botanist, I am</w:t>
                            </w:r>
                            <w:r w:rsidRPr="00B02AA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a beautiful sag</w:t>
                            </w:r>
                            <w:r w:rsidR="0046002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e with shimmering, blue flowers</w:t>
                            </w:r>
                            <w:r w:rsidR="00460029">
                              <w:rPr>
                                <w:rFonts w:ascii="Georgia" w:eastAsia="Times New Roman" w:hAnsi="Georgia" w:cs="Georgia"/>
                                <w:color w:val="262626"/>
                                <w:sz w:val="28"/>
                                <w:szCs w:val="28"/>
                              </w:rPr>
                              <w:t>.</w:t>
                            </w:r>
                            <w:r w:rsidR="00460029" w:rsidRPr="0046002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6002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I love the full sun, </w:t>
                            </w:r>
                            <w:r w:rsidR="00460029" w:rsidRPr="0046002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dry conditions</w:t>
                            </w:r>
                            <w:r w:rsidR="0046002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,</w:t>
                            </w:r>
                            <w:r w:rsidR="00460029" w:rsidRPr="0046002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and will grow in </w:t>
                            </w:r>
                            <w:r w:rsidR="0046002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clay or sandy</w:t>
                            </w:r>
                            <w:r w:rsidR="00460029" w:rsidRPr="0046002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soil</w:t>
                            </w:r>
                            <w:r w:rsidR="0046002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B02AA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live on Santa Rosa Island and in coastal areas of northwestern Baja California.</w:t>
                            </w:r>
                          </w:p>
                          <w:p w14:paraId="33EA362A" w14:textId="77777777" w:rsidR="00B02AAF" w:rsidRPr="00B02AAF" w:rsidRDefault="00B02AAF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  <w:sz w:val="30"/>
                              </w:rPr>
                              <w:t xml:space="preserve"> </w:t>
                            </w:r>
                            <w:r w:rsidRPr="00B02AA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On Santa Rosa Island, tramplin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g by non-native cattle and elk </w:t>
                            </w:r>
                            <w:r w:rsidRPr="00B02AA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makes it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extremely</w:t>
                            </w:r>
                            <w:r w:rsidRPr="00B02AA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difficult for me to survive and grow.</w:t>
                            </w:r>
                          </w:p>
                          <w:p w14:paraId="3B2CA580" w14:textId="77777777" w:rsidR="00B02AAF" w:rsidRPr="00B02AAF" w:rsidRDefault="00B02AAF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My story: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Pr="00B02AA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Thanks to restoration efforts on Santa Rosa Island, my numbers are now recovering! </w:t>
                            </w:r>
                            <w:r w:rsidR="00460029" w:rsidRPr="0046002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Like all sag</w:t>
                            </w:r>
                            <w:r w:rsidR="0046002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es, I am extremely fragrant and I’m sure you’ll think I smell great.</w:t>
                            </w:r>
                          </w:p>
                          <w:p w14:paraId="3AD5FAD7" w14:textId="77777777" w:rsidR="00B02AAF" w:rsidRPr="00B02AAF" w:rsidRDefault="00B02AAF" w:rsidP="00B02AAF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Pr="00B02AA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Help support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local botanic gardens </w:t>
                            </w:r>
                            <w:r w:rsidRPr="00B02AA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that cons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erve and preserve California’s n</w:t>
                            </w:r>
                            <w:r w:rsidRPr="00B02AA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ative flora by donating, becoming a member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,</w:t>
                            </w:r>
                            <w:r w:rsidRPr="00B02AA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or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even </w:t>
                            </w:r>
                            <w:r w:rsidRPr="00B02AA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volunteering.</w:t>
                            </w:r>
                          </w:p>
                          <w:p w14:paraId="3E04CDB1" w14:textId="77777777" w:rsidR="00B02AAF" w:rsidRPr="006C09D0" w:rsidRDefault="00B02AAF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9" style="position:absolute;margin-left:367.65pt;margin-top:170.65pt;width:388.3pt;height:285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" filled="f" stroked="f" strokeweight="1pt">
                <v:shadow opacity="49150f"/>
                <v:path arrowok="t"/>
                <v:textbox inset="0,0,0,0">
                  <w:txbxContent>
                    <w:p w14:paraId="29A4D774" w14:textId="77777777" w:rsidR="00B02AAF" w:rsidRPr="006C09D0" w:rsidRDefault="00B02AAF" w:rsidP="007370AB">
                      <w:pPr>
                        <w:pStyle w:val="BodyText1"/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About me: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N</w:t>
                      </w:r>
                      <w:r w:rsidRPr="00B02AA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amed afte</w:t>
                      </w:r>
                      <w:r w:rsidR="0046002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r an early American botanist, I am</w:t>
                      </w:r>
                      <w:r w:rsidRPr="00B02AA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a beautiful sag</w:t>
                      </w:r>
                      <w:r w:rsidR="0046002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e with shimmering, blue flowers</w:t>
                      </w:r>
                      <w:r w:rsidR="00460029">
                        <w:rPr>
                          <w:rFonts w:ascii="Georgia" w:eastAsia="Times New Roman" w:hAnsi="Georgia" w:cs="Georgia"/>
                          <w:color w:val="262626"/>
                          <w:sz w:val="28"/>
                          <w:szCs w:val="28"/>
                        </w:rPr>
                        <w:t>.</w:t>
                      </w:r>
                      <w:r w:rsidR="00460029" w:rsidRPr="0046002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r w:rsidR="0046002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I love the full sun, </w:t>
                      </w:r>
                      <w:r w:rsidR="00460029" w:rsidRPr="0046002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dry conditions</w:t>
                      </w:r>
                      <w:r w:rsidR="0046002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,</w:t>
                      </w:r>
                      <w:r w:rsidR="00460029" w:rsidRPr="0046002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and will grow in </w:t>
                      </w:r>
                      <w:r w:rsidR="0046002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clay or sandy</w:t>
                      </w:r>
                      <w:r w:rsidR="00460029" w:rsidRPr="0046002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soil</w:t>
                      </w:r>
                      <w:r w:rsidR="0046002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.  </w:t>
                      </w:r>
                      <w:r w:rsidRPr="00B02AA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live on Santa Rosa Island and in coastal areas of northwestern Baja California.</w:t>
                      </w:r>
                    </w:p>
                    <w:p w14:paraId="33EA362A" w14:textId="77777777" w:rsidR="00B02AAF" w:rsidRPr="00B02AAF" w:rsidRDefault="00B02AAF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Why I’m rare:</w:t>
                      </w:r>
                      <w:r w:rsidRPr="008F4A33">
                        <w:rPr>
                          <w:rFonts w:ascii="Arial" w:hAnsi="Arial" w:cs="Arial"/>
                          <w:color w:val="926306"/>
                          <w:sz w:val="30"/>
                        </w:rPr>
                        <w:t xml:space="preserve"> </w:t>
                      </w:r>
                      <w:r w:rsidRPr="00B02AA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On Santa Rosa Island, tramplin</w:t>
                      </w:r>
                      <w:r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g by non-native cattle and elk </w:t>
                      </w:r>
                      <w:r w:rsidRPr="00B02AA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makes it</w:t>
                      </w:r>
                      <w:r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extremely</w:t>
                      </w:r>
                      <w:r w:rsidRPr="00B02AA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difficult for me to survive and grow.</w:t>
                      </w:r>
                    </w:p>
                    <w:p w14:paraId="3B2CA580" w14:textId="77777777" w:rsidR="00B02AAF" w:rsidRPr="00B02AAF" w:rsidRDefault="00B02AAF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My story: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Pr="00B02AA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Thanks to restoration efforts on Santa Rosa Island, my numbers are now recovering! </w:t>
                      </w:r>
                      <w:r w:rsidR="00460029" w:rsidRPr="0046002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Like all sag</w:t>
                      </w:r>
                      <w:r w:rsidR="0046002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es, I am extremely fragrant and I’m sure you’ll think I smell great.</w:t>
                      </w:r>
                    </w:p>
                    <w:p w14:paraId="3AD5FAD7" w14:textId="77777777" w:rsidR="00B02AAF" w:rsidRPr="00B02AAF" w:rsidRDefault="00B02AAF" w:rsidP="00B02AAF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How you can help: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Pr="00B02AA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Help support </w:t>
                      </w:r>
                      <w:r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local botanic gardens </w:t>
                      </w:r>
                      <w:r w:rsidRPr="00B02AA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that cons</w:t>
                      </w:r>
                      <w:r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erve and preserve California’s n</w:t>
                      </w:r>
                      <w:r w:rsidRPr="00B02AA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ative flora by donating, becoming a member</w:t>
                      </w:r>
                      <w:r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,</w:t>
                      </w:r>
                      <w:r w:rsidRPr="00B02AA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or </w:t>
                      </w:r>
                      <w:r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even </w:t>
                      </w:r>
                      <w:r w:rsidRPr="00B02AA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volunteering.</w:t>
                      </w:r>
                    </w:p>
                    <w:p w14:paraId="3E04CDB1" w14:textId="77777777" w:rsidR="00B02AAF" w:rsidRPr="006C09D0" w:rsidRDefault="00B02AAF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Start w:id="0" w:name="_GoBack"/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0" wp14:anchorId="5A112554" wp14:editId="5465AA94">
                <wp:simplePos x="0" y="0"/>
                <wp:positionH relativeFrom="column">
                  <wp:posOffset>828878</wp:posOffset>
                </wp:positionH>
                <wp:positionV relativeFrom="paragraph">
                  <wp:posOffset>2302510</wp:posOffset>
                </wp:positionV>
                <wp:extent cx="3073400" cy="3073400"/>
                <wp:effectExtent l="0" t="0" r="0" b="25400"/>
                <wp:wrapNone/>
                <wp:docPr id="1" name="Oval 3" descr="brighamia insignis in blo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alt="Description: brighamia insignis in bloom 2" style="position:absolute;margin-left:65.25pt;margin-top:181.3pt;width:242pt;height:2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" o:allowoverlap="f" stroked="f">
                <v:fill r:id="rId11" o:title="brighamia insignis in bloom 2" rotate="t" type="frame"/>
                <v:shadow on="t" color="gray" opacity="22936f" mv:blur="0" origin=",.5" offset="0,23000emu"/>
              </v:oval>
            </w:pict>
          </mc:Fallback>
        </mc:AlternateContent>
      </w:r>
      <w:bookmarkEnd w:id="0"/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6E89D8" wp14:editId="6CAAE7A7">
                <wp:simplePos x="0" y="0"/>
                <wp:positionH relativeFrom="column">
                  <wp:posOffset>7465060</wp:posOffset>
                </wp:positionH>
                <wp:positionV relativeFrom="paragraph">
                  <wp:posOffset>6096822</wp:posOffset>
                </wp:positionV>
                <wp:extent cx="1146810" cy="866775"/>
                <wp:effectExtent l="0" t="0" r="0" b="952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D2565A" w14:textId="77777777" w:rsidR="00B02AAF" w:rsidRPr="008F4A33" w:rsidRDefault="00B02AAF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Your</w:t>
                            </w:r>
                          </w:p>
                          <w:p w14:paraId="4347B31B" w14:textId="77777777" w:rsidR="00B02AAF" w:rsidRPr="008F4A33" w:rsidRDefault="00B02AAF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Logo</w:t>
                            </w:r>
                          </w:p>
                          <w:p w14:paraId="30AEE8C1" w14:textId="77777777" w:rsidR="00B02AAF" w:rsidRPr="008F4A33" w:rsidRDefault="00B02AAF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587.8pt;margin-top:480.05pt;width:90.3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" filled="f" fillcolor="#9bc1ff" stroked="f" strokecolor="#4a7ebb">
                <v:fill color2="#3f80cd" rotate="t" focus="100%" type="gradient">
                  <o:fill v:ext="view" type="gradientUnscaled"/>
                </v:fill>
                <v:shadow opacity="22936f" origin=",.5" offset="0,23000emu"/>
                <v:textbox>
                  <w:txbxContent>
                    <w:p w14:paraId="7FD2565A" w14:textId="77777777" w:rsidR="00B02AAF" w:rsidRPr="008F4A33" w:rsidRDefault="00B02AAF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Your</w:t>
                      </w:r>
                    </w:p>
                    <w:p w14:paraId="4347B31B" w14:textId="77777777" w:rsidR="00B02AAF" w:rsidRPr="008F4A33" w:rsidRDefault="00B02AAF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Logo</w:t>
                      </w:r>
                    </w:p>
                    <w:p w14:paraId="30AEE8C1" w14:textId="77777777" w:rsidR="00B02AAF" w:rsidRPr="008F4A33" w:rsidRDefault="00B02AAF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5508CF">
        <w:rPr>
          <w:noProof/>
        </w:rPr>
        <w:drawing>
          <wp:anchor distT="0" distB="0" distL="114300" distR="114300" simplePos="0" relativeHeight="251655168" behindDoc="1" locked="0" layoutInCell="1" allowOverlap="1" wp14:anchorId="7385D6BE" wp14:editId="708C3892">
            <wp:simplePos x="0" y="0"/>
            <wp:positionH relativeFrom="page">
              <wp:posOffset>-17780</wp:posOffset>
            </wp:positionH>
            <wp:positionV relativeFrom="page">
              <wp:posOffset>39370</wp:posOffset>
            </wp:positionV>
            <wp:extent cx="10094976" cy="7799832"/>
            <wp:effectExtent l="0" t="0" r="1905" b="0"/>
            <wp:wrapThrough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hrough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976" cy="77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2AAF" w:rsidSect="007667D9">
      <w:pgSz w:w="15840" w:h="12240" w:orient="landscape" w:code="1"/>
      <w:pgMar w:top="360" w:right="360" w:bottom="360" w:left="360" w:header="144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389A9" w14:textId="77777777" w:rsidR="00B02AAF" w:rsidRDefault="00B02AAF" w:rsidP="00B02AAF">
      <w:pPr>
        <w:spacing w:line="240" w:lineRule="auto"/>
      </w:pPr>
      <w:r>
        <w:separator/>
      </w:r>
    </w:p>
  </w:endnote>
  <w:endnote w:type="continuationSeparator" w:id="0">
    <w:p w14:paraId="3A5730E2" w14:textId="77777777" w:rsidR="00B02AAF" w:rsidRDefault="00B02AAF" w:rsidP="00B02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633B7D" w14:textId="77777777" w:rsidR="00B02AAF" w:rsidRDefault="00B02AAF" w:rsidP="00B02AAF">
      <w:pPr>
        <w:spacing w:line="240" w:lineRule="auto"/>
      </w:pPr>
      <w:r>
        <w:separator/>
      </w:r>
    </w:p>
  </w:footnote>
  <w:footnote w:type="continuationSeparator" w:id="0">
    <w:p w14:paraId="7A848D24" w14:textId="77777777" w:rsidR="00B02AAF" w:rsidRDefault="00B02AAF" w:rsidP="00B02AA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B23C1"/>
    <w:rsid w:val="0019079D"/>
    <w:rsid w:val="001E2BF5"/>
    <w:rsid w:val="00280F3F"/>
    <w:rsid w:val="002B2895"/>
    <w:rsid w:val="003D0E28"/>
    <w:rsid w:val="003E4153"/>
    <w:rsid w:val="004128DE"/>
    <w:rsid w:val="00423FAA"/>
    <w:rsid w:val="00430DDE"/>
    <w:rsid w:val="00436750"/>
    <w:rsid w:val="00460029"/>
    <w:rsid w:val="004A3D2D"/>
    <w:rsid w:val="004B43D3"/>
    <w:rsid w:val="004D7A7A"/>
    <w:rsid w:val="004E6666"/>
    <w:rsid w:val="005508CF"/>
    <w:rsid w:val="005E5E65"/>
    <w:rsid w:val="006574F7"/>
    <w:rsid w:val="006A4336"/>
    <w:rsid w:val="006C09D0"/>
    <w:rsid w:val="006F2393"/>
    <w:rsid w:val="007370AB"/>
    <w:rsid w:val="007667D9"/>
    <w:rsid w:val="008139B2"/>
    <w:rsid w:val="00830FB6"/>
    <w:rsid w:val="00887099"/>
    <w:rsid w:val="008A498E"/>
    <w:rsid w:val="008F4A33"/>
    <w:rsid w:val="00917E77"/>
    <w:rsid w:val="00981BB0"/>
    <w:rsid w:val="00B02AAF"/>
    <w:rsid w:val="00B1510F"/>
    <w:rsid w:val="00B62568"/>
    <w:rsid w:val="00BB71E5"/>
    <w:rsid w:val="00BC2DC7"/>
    <w:rsid w:val="00C04F18"/>
    <w:rsid w:val="00C16330"/>
    <w:rsid w:val="00C17EEF"/>
    <w:rsid w:val="00C5629F"/>
    <w:rsid w:val="00CB3F77"/>
    <w:rsid w:val="00CE31BC"/>
    <w:rsid w:val="00D25D0B"/>
    <w:rsid w:val="00D36D2C"/>
    <w:rsid w:val="00D457E2"/>
    <w:rsid w:val="00D65DA6"/>
    <w:rsid w:val="00EA0D8B"/>
    <w:rsid w:val="00F00185"/>
    <w:rsid w:val="00F07930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  <o:shapelayout v:ext="edit">
      <o:idmap v:ext="edit" data="1"/>
    </o:shapelayout>
  </w:shapeDefaults>
  <w:doNotEmbedSmartTags/>
  <w:decimalSymbol w:val="."/>
  <w:listSeparator w:val=","/>
  <w14:docId w14:val="4735FC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08BE2-C0E6-CA4B-AC31-7A8BCD32A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\Users\Wexcorp\AppData\Local\Temp\Temp1_Species_Signs_Word_Template (2).zip\Species Signs Word Templates\CareForTheRare-SpeciesSignTemplate.dot</Template>
  <TotalTime>0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2</cp:revision>
  <cp:lastPrinted>2013-06-20T19:51:00Z</cp:lastPrinted>
  <dcterms:created xsi:type="dcterms:W3CDTF">2013-06-25T20:50:00Z</dcterms:created>
  <dcterms:modified xsi:type="dcterms:W3CDTF">2013-06-25T20:50:00Z</dcterms:modified>
</cp:coreProperties>
</file>