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C65C88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0DFBF8C" wp14:editId="42C42F88">
                <wp:simplePos x="0" y="0"/>
                <wp:positionH relativeFrom="page">
                  <wp:posOffset>4509770</wp:posOffset>
                </wp:positionH>
                <wp:positionV relativeFrom="page">
                  <wp:posOffset>1968931</wp:posOffset>
                </wp:positionV>
                <wp:extent cx="5214620" cy="3629025"/>
                <wp:effectExtent l="0" t="0" r="17780" b="317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462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6F2393" w:rsidRDefault="00D457E2">
                            <w:pPr>
                              <w:pStyle w:val="BodyText1"/>
                              <w:rPr>
                                <w:rFonts w:ascii="Arial" w:hAnsi="Arial" w:cs="Arial"/>
                              </w:rPr>
                            </w:pPr>
                            <w:r w:rsidRPr="00C65C88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About me:</w:t>
                            </w:r>
                            <w:r w:rsidRPr="00D2786C">
                              <w:rPr>
                                <w:rFonts w:ascii="Arial" w:hAnsi="Arial" w:cs="Arial"/>
                                <w:color w:val="8E5F0A"/>
                              </w:rPr>
                              <w:t xml:space="preserve"> </w:t>
                            </w:r>
                            <w:r w:rsidR="006B02BF" w:rsidRPr="00C65C8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 am known as the old woman cactus because of the grayish hairs that protect me from the harsh sun in my habitat in Mexico</w:t>
                            </w:r>
                            <w:r w:rsidR="006A705F" w:rsidRPr="00C65C8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’s Chihuahuan Desert</w:t>
                            </w:r>
                            <w:r w:rsidR="006B02BF" w:rsidRPr="00C65C8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84584" w:rsidRPr="006F2393" w:rsidRDefault="00C65C88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65C88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D2786C">
                              <w:rPr>
                                <w:rFonts w:ascii="Arial" w:hAnsi="Arial" w:cs="Arial"/>
                                <w:color w:val="8E5F0A"/>
                                <w:sz w:val="30"/>
                              </w:rPr>
                              <w:t xml:space="preserve"> </w:t>
                            </w:r>
                            <w:r w:rsidR="006F2393" w:rsidRPr="00D2786C">
                              <w:rPr>
                                <w:rFonts w:ascii="Arial" w:hAnsi="Arial" w:cs="Arial"/>
                                <w:color w:val="8E5F0A"/>
                              </w:rPr>
                              <w:t xml:space="preserve"> </w:t>
                            </w:r>
                            <w:r w:rsidR="00CF568E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Like </w:t>
                            </w:r>
                            <w:r w:rsidR="0037328C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many</w:t>
                            </w:r>
                            <w:r w:rsidR="00CF568E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cactus species, I grow very slowly and </w:t>
                            </w:r>
                            <w:r w:rsidR="0037328C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have a difficult time finding</w:t>
                            </w:r>
                            <w:r w:rsidR="00CF568E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a safe place to live</w:t>
                            </w:r>
                            <w:r w:rsidR="0037328C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in the wild</w:t>
                            </w:r>
                            <w:r w:rsidR="00CF568E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37328C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My habitat is easily damaged by </w:t>
                            </w:r>
                            <w:r w:rsid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human development and also the grazing of animals.  To</w:t>
                            </w:r>
                            <w:r w:rsidR="0037328C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make matters worse</w:t>
                            </w:r>
                            <w:r w:rsid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="0037328C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F568E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I’m </w:t>
                            </w:r>
                            <w:r w:rsidR="0037328C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often </w:t>
                            </w:r>
                            <w:r w:rsidR="00CF568E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illegally harvested and</w:t>
                            </w:r>
                            <w:r w:rsidR="0037328C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sold to plant collectors.</w:t>
                            </w:r>
                          </w:p>
                          <w:p w:rsidR="004128DE" w:rsidRPr="006F2393" w:rsidRDefault="004128DE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65C88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My story:</w:t>
                            </w:r>
                            <w:r w:rsidRPr="00D2786C">
                              <w:rPr>
                                <w:rFonts w:ascii="Arial" w:hAnsi="Arial" w:cs="Arial"/>
                                <w:color w:val="8E5F0A"/>
                              </w:rPr>
                              <w:t xml:space="preserve"> </w:t>
                            </w:r>
                            <w:r w:rsidR="001843E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Mexico is home to more than 500 cactus species – that’s more than any country in the world! </w:t>
                            </w:r>
                            <w:r w:rsidR="00B37EC8">
                              <w:rPr>
                                <w:rFonts w:ascii="Arial" w:hAnsi="Arial" w:cs="Arial"/>
                                <w:color w:val="000000"/>
                              </w:rPr>
                              <w:t>Just i</w:t>
                            </w:r>
                            <w:r w:rsidR="001843E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the </w:t>
                            </w:r>
                            <w:proofErr w:type="spellStart"/>
                            <w:r w:rsidR="001843E3">
                              <w:rPr>
                                <w:rFonts w:ascii="Arial" w:hAnsi="Arial" w:cs="Arial"/>
                                <w:color w:val="000000"/>
                              </w:rPr>
                              <w:t>Chihuahuan</w:t>
                            </w:r>
                            <w:proofErr w:type="spellEnd"/>
                            <w:r w:rsidR="001843E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Desert</w:t>
                            </w:r>
                            <w:r w:rsidR="00B37EC8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 w:rsidR="007C5962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you can find </w:t>
                            </w:r>
                            <w:r w:rsidR="00CF086D">
                              <w:rPr>
                                <w:rFonts w:ascii="Arial" w:hAnsi="Arial" w:cs="Arial"/>
                                <w:color w:val="000000"/>
                              </w:rPr>
                              <w:t>at least 2</w:t>
                            </w:r>
                            <w:r w:rsidR="007C5962">
                              <w:rPr>
                                <w:rFonts w:ascii="Arial" w:hAnsi="Arial" w:cs="Arial"/>
                                <w:color w:val="000000"/>
                              </w:rPr>
                              <w:t>00 cactus species lik</w:t>
                            </w:r>
                            <w:r w:rsidR="00CF086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me: </w:t>
                            </w:r>
                            <w:r w:rsidR="001843E3">
                              <w:rPr>
                                <w:rFonts w:ascii="Arial" w:hAnsi="Arial" w:cs="Arial"/>
                                <w:color w:val="000000"/>
                              </w:rPr>
                              <w:t>more</w:t>
                            </w:r>
                            <w:r w:rsidR="007C5962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than ½ of </w:t>
                            </w:r>
                            <w:r w:rsidR="00B37EC8">
                              <w:rPr>
                                <w:rFonts w:ascii="Arial" w:hAnsi="Arial" w:cs="Arial"/>
                                <w:color w:val="000000"/>
                              </w:rPr>
                              <w:t>us</w:t>
                            </w:r>
                            <w:r w:rsidR="007C5962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are endangered.</w:t>
                            </w:r>
                          </w:p>
                          <w:p w:rsidR="001843E3" w:rsidRPr="006F2393" w:rsidRDefault="001843E3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Default="00D457E2" w:rsidP="004D7A7A">
                            <w:pPr>
                              <w:spacing w:line="320" w:lineRule="atLeast"/>
                            </w:pPr>
                            <w:r w:rsidRPr="00C65C88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D2786C">
                              <w:rPr>
                                <w:rFonts w:ascii="Arial" w:hAnsi="Arial" w:cs="Arial"/>
                                <w:color w:val="8E5F0A"/>
                              </w:rPr>
                              <w:t xml:space="preserve"> </w:t>
                            </w:r>
                            <w:r w:rsidR="00C65C8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a popular house</w:t>
                            </w:r>
                            <w:r w:rsidR="00D40BFF" w:rsidRPr="00C65C8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plant</w:t>
                            </w:r>
                            <w:r w:rsidR="00E97EC8" w:rsidRPr="00C65C8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, but before you buy me please make sure that I’ve been nursery propagated, </w:t>
                            </w:r>
                            <w:r w:rsidR="00B37EC8" w:rsidRPr="00C65C8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E97EC8" w:rsidRPr="00C65C8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not collected from the wild</w:t>
                            </w:r>
                            <w:r w:rsidR="006B02BF" w:rsidRPr="00C65C88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55.1pt;margin-top:155.05pt;width:410.6pt;height:285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" filled="f" stroked="f" strokeweight="1pt">
                <v:shadow opacity="49150f"/>
                <v:path arrowok="t"/>
                <v:textbox inset="0,0,0,0">
                  <w:txbxContent>
                    <w:p w:rsidR="00484584" w:rsidRPr="006F2393" w:rsidRDefault="00D457E2">
                      <w:pPr>
                        <w:pStyle w:val="BodyText1"/>
                        <w:rPr>
                          <w:rFonts w:ascii="Arial" w:hAnsi="Arial" w:cs="Arial"/>
                        </w:rPr>
                      </w:pPr>
                      <w:r w:rsidRPr="00C65C88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About me:</w:t>
                      </w:r>
                      <w:r w:rsidRPr="00D2786C">
                        <w:rPr>
                          <w:rFonts w:ascii="Arial" w:hAnsi="Arial" w:cs="Arial"/>
                          <w:color w:val="8E5F0A"/>
                        </w:rPr>
                        <w:t xml:space="preserve"> </w:t>
                      </w:r>
                      <w:r w:rsidR="006B02BF" w:rsidRPr="00C65C88">
                        <w:rPr>
                          <w:rFonts w:ascii="Arial" w:hAnsi="Arial" w:cs="Arial"/>
                          <w:sz w:val="26"/>
                          <w:szCs w:val="26"/>
                        </w:rPr>
                        <w:t>I am known as the old woman cactus because of the grayish hairs that protect me from the harsh sun in my habitat in Mexico</w:t>
                      </w:r>
                      <w:r w:rsidR="006A705F" w:rsidRPr="00C65C88">
                        <w:rPr>
                          <w:rFonts w:ascii="Arial" w:hAnsi="Arial" w:cs="Arial"/>
                          <w:sz w:val="26"/>
                          <w:szCs w:val="26"/>
                        </w:rPr>
                        <w:t>’s Chihuahuan Desert</w:t>
                      </w:r>
                      <w:r w:rsidR="006B02BF" w:rsidRPr="00C65C88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484584" w:rsidRPr="006F2393" w:rsidRDefault="00C65C88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C65C88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Why I’m rare:</w:t>
                      </w:r>
                      <w:r w:rsidRPr="00D2786C">
                        <w:rPr>
                          <w:rFonts w:ascii="Arial" w:hAnsi="Arial" w:cs="Arial"/>
                          <w:color w:val="8E5F0A"/>
                          <w:sz w:val="30"/>
                        </w:rPr>
                        <w:t xml:space="preserve"> </w:t>
                      </w:r>
                      <w:r w:rsidR="006F2393" w:rsidRPr="00D2786C">
                        <w:rPr>
                          <w:rFonts w:ascii="Arial" w:hAnsi="Arial" w:cs="Arial"/>
                          <w:color w:val="8E5F0A"/>
                        </w:rPr>
                        <w:t xml:space="preserve"> </w:t>
                      </w:r>
                      <w:r w:rsidR="00CF568E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Like </w:t>
                      </w:r>
                      <w:r w:rsidR="0037328C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many</w:t>
                      </w:r>
                      <w:r w:rsidR="00CF568E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cactus species, I grow very slowly and </w:t>
                      </w:r>
                      <w:r w:rsidR="0037328C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have a difficult time finding</w:t>
                      </w:r>
                      <w:r w:rsidR="00CF568E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a safe place to live</w:t>
                      </w:r>
                      <w:r w:rsidR="0037328C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in the wild</w:t>
                      </w:r>
                      <w:r w:rsidR="00CF568E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  <w:r w:rsidR="0037328C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My habitat is easily damaged by </w:t>
                      </w:r>
                      <w:r w:rsid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human development and also the grazing of animals.  To</w:t>
                      </w:r>
                      <w:r w:rsidR="0037328C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make matters worse</w:t>
                      </w:r>
                      <w:r w:rsid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="0037328C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CF568E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I’m </w:t>
                      </w:r>
                      <w:r w:rsidR="0037328C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often </w:t>
                      </w:r>
                      <w:r w:rsidR="00CF568E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illegally harvested and</w:t>
                      </w:r>
                      <w:r w:rsidR="0037328C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sold to plant collectors.</w:t>
                      </w:r>
                    </w:p>
                    <w:p w:rsidR="004128DE" w:rsidRPr="006F2393" w:rsidRDefault="004128DE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C65C88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My story:</w:t>
                      </w:r>
                      <w:r w:rsidRPr="00D2786C">
                        <w:rPr>
                          <w:rFonts w:ascii="Arial" w:hAnsi="Arial" w:cs="Arial"/>
                          <w:color w:val="8E5F0A"/>
                        </w:rPr>
                        <w:t xml:space="preserve"> </w:t>
                      </w:r>
                      <w:r w:rsidR="001843E3">
                        <w:rPr>
                          <w:rFonts w:ascii="Arial" w:hAnsi="Arial" w:cs="Arial"/>
                          <w:color w:val="000000"/>
                        </w:rPr>
                        <w:t xml:space="preserve">Mexico is home to more than 500 cactus species – that’s more than any country in the world! </w:t>
                      </w:r>
                      <w:r w:rsidR="00B37EC8">
                        <w:rPr>
                          <w:rFonts w:ascii="Arial" w:hAnsi="Arial" w:cs="Arial"/>
                          <w:color w:val="000000"/>
                        </w:rPr>
                        <w:t>Just i</w:t>
                      </w:r>
                      <w:r w:rsidR="001843E3">
                        <w:rPr>
                          <w:rFonts w:ascii="Arial" w:hAnsi="Arial" w:cs="Arial"/>
                          <w:color w:val="000000"/>
                        </w:rPr>
                        <w:t xml:space="preserve">n the </w:t>
                      </w:r>
                      <w:proofErr w:type="spellStart"/>
                      <w:r w:rsidR="001843E3">
                        <w:rPr>
                          <w:rFonts w:ascii="Arial" w:hAnsi="Arial" w:cs="Arial"/>
                          <w:color w:val="000000"/>
                        </w:rPr>
                        <w:t>Chihuahuan</w:t>
                      </w:r>
                      <w:proofErr w:type="spellEnd"/>
                      <w:r w:rsidR="001843E3">
                        <w:rPr>
                          <w:rFonts w:ascii="Arial" w:hAnsi="Arial" w:cs="Arial"/>
                          <w:color w:val="000000"/>
                        </w:rPr>
                        <w:t xml:space="preserve"> Desert</w:t>
                      </w:r>
                      <w:r w:rsidR="00B37EC8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="007C5962">
                        <w:rPr>
                          <w:rFonts w:ascii="Arial" w:hAnsi="Arial" w:cs="Arial"/>
                          <w:color w:val="000000"/>
                        </w:rPr>
                        <w:t xml:space="preserve"> you can find </w:t>
                      </w:r>
                      <w:r w:rsidR="00CF086D">
                        <w:rPr>
                          <w:rFonts w:ascii="Arial" w:hAnsi="Arial" w:cs="Arial"/>
                          <w:color w:val="000000"/>
                        </w:rPr>
                        <w:t>at least 2</w:t>
                      </w:r>
                      <w:r w:rsidR="007C5962">
                        <w:rPr>
                          <w:rFonts w:ascii="Arial" w:hAnsi="Arial" w:cs="Arial"/>
                          <w:color w:val="000000"/>
                        </w:rPr>
                        <w:t>00 cactus species lik</w:t>
                      </w:r>
                      <w:r w:rsidR="00CF086D">
                        <w:rPr>
                          <w:rFonts w:ascii="Arial" w:hAnsi="Arial" w:cs="Arial"/>
                          <w:color w:val="000000"/>
                        </w:rPr>
                        <w:t xml:space="preserve">e me: </w:t>
                      </w:r>
                      <w:r w:rsidR="001843E3">
                        <w:rPr>
                          <w:rFonts w:ascii="Arial" w:hAnsi="Arial" w:cs="Arial"/>
                          <w:color w:val="000000"/>
                        </w:rPr>
                        <w:t>more</w:t>
                      </w:r>
                      <w:r w:rsidR="007C5962">
                        <w:rPr>
                          <w:rFonts w:ascii="Arial" w:hAnsi="Arial" w:cs="Arial"/>
                          <w:color w:val="000000"/>
                        </w:rPr>
                        <w:t xml:space="preserve"> than ½ of </w:t>
                      </w:r>
                      <w:r w:rsidR="00B37EC8">
                        <w:rPr>
                          <w:rFonts w:ascii="Arial" w:hAnsi="Arial" w:cs="Arial"/>
                          <w:color w:val="000000"/>
                        </w:rPr>
                        <w:t>us</w:t>
                      </w:r>
                      <w:r w:rsidR="007C5962">
                        <w:rPr>
                          <w:rFonts w:ascii="Arial" w:hAnsi="Arial" w:cs="Arial"/>
                          <w:color w:val="000000"/>
                        </w:rPr>
                        <w:t xml:space="preserve"> are endangered.</w:t>
                      </w:r>
                    </w:p>
                    <w:p w:rsidR="001843E3" w:rsidRPr="006F2393" w:rsidRDefault="001843E3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Default="00D457E2" w:rsidP="004D7A7A">
                      <w:pPr>
                        <w:spacing w:line="320" w:lineRule="atLeast"/>
                      </w:pPr>
                      <w:r w:rsidRPr="00C65C88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How you can help:</w:t>
                      </w:r>
                      <w:r w:rsidRPr="00D2786C">
                        <w:rPr>
                          <w:rFonts w:ascii="Arial" w:hAnsi="Arial" w:cs="Arial"/>
                          <w:color w:val="8E5F0A"/>
                        </w:rPr>
                        <w:t xml:space="preserve"> </w:t>
                      </w:r>
                      <w:r w:rsidR="00C65C8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a popular house</w:t>
                      </w:r>
                      <w:r w:rsidR="00D40BFF" w:rsidRPr="00C65C8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plant</w:t>
                      </w:r>
                      <w:r w:rsidR="00E97EC8" w:rsidRPr="00C65C8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, but before you buy me please make sure that I’ve been nursery propagated, </w:t>
                      </w:r>
                      <w:r w:rsidR="00B37EC8" w:rsidRPr="00C65C8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and </w:t>
                      </w:r>
                      <w:r w:rsidR="00E97EC8" w:rsidRPr="00C65C8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not collected from the wild</w:t>
                      </w:r>
                      <w:r w:rsidR="006B02BF" w:rsidRPr="00C65C88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A346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31F0F" wp14:editId="0B7B7A7D">
                <wp:simplePos x="0" y="0"/>
                <wp:positionH relativeFrom="column">
                  <wp:posOffset>5652135</wp:posOffset>
                </wp:positionH>
                <wp:positionV relativeFrom="paragraph">
                  <wp:posOffset>7098030</wp:posOffset>
                </wp:positionV>
                <wp:extent cx="4142740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7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C65C88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cap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65C88">
                              <w:rPr>
                                <w:rFonts w:ascii="Arial" w:hAnsi="Arial" w:cs="Arial"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PHOTO BY: </w:t>
                            </w:r>
                            <w:r w:rsidR="00D2786C" w:rsidRPr="00C65C88">
                              <w:rPr>
                                <w:rFonts w:ascii="Arial" w:hAnsi="Arial" w:cs="Arial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ROLF THUM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7" type="#_x0000_t202" style="position:absolute;margin-left:445.05pt;margin-top:558.9pt;width:326.2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C65C88" w:rsidRDefault="00280F3F" w:rsidP="008139B2">
                      <w:pPr>
                        <w:jc w:val="right"/>
                        <w:rPr>
                          <w:rFonts w:ascii="Arial" w:hAnsi="Arial" w:cs="Arial"/>
                          <w:caps/>
                          <w:color w:val="auto"/>
                          <w:sz w:val="18"/>
                          <w:szCs w:val="18"/>
                        </w:rPr>
                      </w:pPr>
                      <w:r w:rsidRPr="00C65C88">
                        <w:rPr>
                          <w:rFonts w:ascii="Arial" w:hAnsi="Arial" w:cs="Arial"/>
                          <w:caps/>
                          <w:color w:val="auto"/>
                          <w:sz w:val="18"/>
                          <w:szCs w:val="18"/>
                        </w:rPr>
                        <w:t xml:space="preserve">PHOTO BY: </w:t>
                      </w:r>
                      <w:r w:rsidR="00D2786C" w:rsidRPr="00C65C88">
                        <w:rPr>
                          <w:rFonts w:ascii="Arial" w:hAnsi="Arial" w:cs="Arial"/>
                          <w:caps/>
                          <w:color w:val="auto"/>
                          <w:sz w:val="18"/>
                          <w:szCs w:val="18"/>
                        </w:rPr>
                        <w:t>ROLF THUM</w:t>
                      </w:r>
                    </w:p>
                  </w:txbxContent>
                </v:textbox>
              </v:shape>
            </w:pict>
          </mc:Fallback>
        </mc:AlternateContent>
      </w:r>
      <w:r w:rsidR="00CA3469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B16C097" wp14:editId="52E716A7">
                <wp:simplePos x="0" y="0"/>
                <wp:positionH relativeFrom="column">
                  <wp:posOffset>4057650</wp:posOffset>
                </wp:positionH>
                <wp:positionV relativeFrom="paragraph">
                  <wp:posOffset>5391150</wp:posOffset>
                </wp:positionV>
                <wp:extent cx="2697480" cy="2009775"/>
                <wp:effectExtent l="0" t="0" r="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18D" w:rsidRDefault="00A06E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2E94A" wp14:editId="4BECA77B">
                                  <wp:extent cx="6839339" cy="2885969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bby\Dropbox\NACA 2011-2012\Care for the Rare\Maps\Maps - revisited\USmapCONT-blankTIF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28" t="38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7091" cy="288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19.5pt;margin-top:424.5pt;width:212.4pt;height:158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" filled="f" stroked="f" strokecolor="black [3213]">
                <v:textbox>
                  <w:txbxContent>
                    <w:p w:rsidR="00A2218D" w:rsidRDefault="00A06E11">
                      <w:r>
                        <w:rPr>
                          <w:noProof/>
                        </w:rPr>
                        <w:drawing>
                          <wp:inline distT="0" distB="0" distL="0" distR="0" wp14:anchorId="3B8C7ACF" wp14:editId="17503829">
                            <wp:extent cx="6839339" cy="2885969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bby\Dropbox\NACA 2011-2012\Care for the Rare\Maps\Maps - revisited\USmapCONT-blankTIF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28" t="381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37091" cy="288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59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5CEE8C" wp14:editId="36381739">
                <wp:simplePos x="0" y="0"/>
                <wp:positionH relativeFrom="column">
                  <wp:posOffset>5000625</wp:posOffset>
                </wp:positionH>
                <wp:positionV relativeFrom="paragraph">
                  <wp:posOffset>6019800</wp:posOffset>
                </wp:positionV>
                <wp:extent cx="277813" cy="266700"/>
                <wp:effectExtent l="0" t="0" r="8255" b="0"/>
                <wp:wrapNone/>
                <wp:docPr id="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813" cy="266700"/>
                        </a:xfrm>
                        <a:prstGeom prst="star5">
                          <a:avLst/>
                        </a:prstGeom>
                        <a:solidFill>
                          <a:srgbClr val="8E5F0A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style="position:absolute;margin-left:393.75pt;margin-top:474pt;width:21.9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7813,266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" path="m0,101870l106116,101871,138907,,171697,101871,277813,101870,191963,164829,224755,266699,138907,203739,53058,266699,85850,164829,,101870xe" fillcolor="#8e5f0a" stroked="f">
                <v:path o:connecttype="custom" o:connectlocs="0,101870;106116,101871;138907,0;171697,101871;277813,101870;191963,164829;224755,266699;138907,203739;53058,266699;85850,164829;0,101870" o:connectangles="0,0,0,0,0,0,0,0,0,0,0"/>
              </v:shape>
            </w:pict>
          </mc:Fallback>
        </mc:AlternateContent>
      </w:r>
      <w:r w:rsidR="00A06E11">
        <w:rPr>
          <w:noProof/>
        </w:rPr>
        <w:drawing>
          <wp:anchor distT="0" distB="0" distL="114300" distR="114300" simplePos="0" relativeHeight="251675648" behindDoc="1" locked="0" layoutInCell="1" allowOverlap="1" wp14:anchorId="3D15DC8E" wp14:editId="0ABAF5C0">
            <wp:simplePos x="0" y="0"/>
            <wp:positionH relativeFrom="column">
              <wp:posOffset>6891655</wp:posOffset>
            </wp:positionH>
            <wp:positionV relativeFrom="paragraph">
              <wp:posOffset>6292124</wp:posOffset>
            </wp:positionV>
            <wp:extent cx="1416050" cy="6165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D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199BA71" wp14:editId="3192750A">
                <wp:simplePos x="0" y="0"/>
                <wp:positionH relativeFrom="page">
                  <wp:posOffset>508000</wp:posOffset>
                </wp:positionH>
                <wp:positionV relativeFrom="page">
                  <wp:posOffset>405856</wp:posOffset>
                </wp:positionV>
                <wp:extent cx="8445500" cy="1282700"/>
                <wp:effectExtent l="0" t="0" r="12700" b="127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24FD8" w:rsidRPr="00D2786C" w:rsidRDefault="00D24FD8" w:rsidP="00243D28">
                            <w:pPr>
                              <w:spacing w:line="240" w:lineRule="auto"/>
                              <w:rPr>
                                <w:rFonts w:ascii="Helvetica" w:hAnsi="Helvetica"/>
                                <w:color w:val="8E5F0A"/>
                                <w:sz w:val="108"/>
                              </w:rPr>
                            </w:pPr>
                            <w:r w:rsidRPr="00D2786C">
                              <w:rPr>
                                <w:rFonts w:ascii="Helvetica" w:hAnsi="Helvetica"/>
                                <w:color w:val="8E5F0A"/>
                                <w:sz w:val="108"/>
                              </w:rPr>
                              <w:t>Old Woman Cactus</w:t>
                            </w:r>
                          </w:p>
                          <w:p w:rsidR="00484584" w:rsidRPr="00D2786C" w:rsidRDefault="00D457E2" w:rsidP="00243D28">
                            <w:pPr>
                              <w:spacing w:line="240" w:lineRule="auto"/>
                              <w:rPr>
                                <w:rFonts w:ascii="Helvetica" w:hAnsi="Helvetica"/>
                                <w:color w:val="8E5F0A"/>
                                <w:sz w:val="62"/>
                              </w:rPr>
                            </w:pPr>
                            <w:r w:rsidRPr="00D2786C">
                              <w:rPr>
                                <w:rFonts w:ascii="Helvetica" w:hAnsi="Helvetica"/>
                                <w:color w:val="8E5F0A"/>
                                <w:sz w:val="62"/>
                              </w:rPr>
                              <w:t>(</w:t>
                            </w:r>
                            <w:proofErr w:type="spellStart"/>
                            <w:r w:rsidR="00D24FD8" w:rsidRPr="00D2786C">
                              <w:rPr>
                                <w:rFonts w:ascii="Helvetica" w:hAnsi="Helvetica"/>
                                <w:i/>
                                <w:color w:val="8E5F0A"/>
                                <w:sz w:val="62"/>
                              </w:rPr>
                              <w:t>Mammillaria</w:t>
                            </w:r>
                            <w:proofErr w:type="spellEnd"/>
                            <w:r w:rsidR="00D24FD8" w:rsidRPr="00D2786C">
                              <w:rPr>
                                <w:rFonts w:ascii="Helvetica" w:hAnsi="Helvetica"/>
                                <w:i/>
                                <w:color w:val="8E5F0A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="00D24FD8" w:rsidRPr="00D2786C">
                              <w:rPr>
                                <w:rFonts w:ascii="Helvetica" w:hAnsi="Helvetica"/>
                                <w:i/>
                                <w:color w:val="8E5F0A"/>
                                <w:sz w:val="62"/>
                              </w:rPr>
                              <w:t>hahniana</w:t>
                            </w:r>
                            <w:proofErr w:type="spellEnd"/>
                            <w:r w:rsidRPr="00D2786C">
                              <w:rPr>
                                <w:rFonts w:ascii="Helvetica" w:hAnsi="Helvetica"/>
                                <w:color w:val="8E5F0A"/>
                                <w:sz w:val="62"/>
                              </w:rPr>
                              <w:t>)</w:t>
                            </w:r>
                          </w:p>
                          <w:p w:rsidR="00484584" w:rsidRPr="00235043" w:rsidRDefault="00C65C88" w:rsidP="00243D28">
                            <w:pPr>
                              <w:spacing w:line="240" w:lineRule="auto"/>
                              <w:rPr>
                                <w:rFonts w:ascii="Helvetica" w:eastAsia="Times New Roman" w:hAnsi="Helvetica"/>
                                <w:color w:val="auto"/>
                                <w:sz w:val="20"/>
                              </w:rPr>
                            </w:pPr>
                          </w:p>
                          <w:p w:rsidR="00484584" w:rsidRDefault="00C65C88" w:rsidP="00243D28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40pt;margin-top:31.95pt;width:665pt;height:10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D24FD8" w:rsidRPr="00D2786C" w:rsidRDefault="00D24FD8" w:rsidP="00243D28">
                      <w:pPr>
                        <w:spacing w:line="240" w:lineRule="auto"/>
                        <w:rPr>
                          <w:rFonts w:ascii="Helvetica" w:hAnsi="Helvetica"/>
                          <w:color w:val="8E5F0A"/>
                          <w:sz w:val="108"/>
                        </w:rPr>
                      </w:pPr>
                      <w:r w:rsidRPr="00D2786C">
                        <w:rPr>
                          <w:rFonts w:ascii="Helvetica" w:hAnsi="Helvetica"/>
                          <w:color w:val="8E5F0A"/>
                          <w:sz w:val="108"/>
                        </w:rPr>
                        <w:t>Old Woman Cactus</w:t>
                      </w:r>
                    </w:p>
                    <w:p w:rsidR="00484584" w:rsidRPr="00D2786C" w:rsidRDefault="00D457E2" w:rsidP="00243D28">
                      <w:pPr>
                        <w:spacing w:line="240" w:lineRule="auto"/>
                        <w:rPr>
                          <w:rFonts w:ascii="Helvetica" w:hAnsi="Helvetica"/>
                          <w:color w:val="8E5F0A"/>
                          <w:sz w:val="62"/>
                        </w:rPr>
                      </w:pPr>
                      <w:r w:rsidRPr="00D2786C">
                        <w:rPr>
                          <w:rFonts w:ascii="Helvetica" w:hAnsi="Helvetica"/>
                          <w:color w:val="8E5F0A"/>
                          <w:sz w:val="62"/>
                        </w:rPr>
                        <w:t>(</w:t>
                      </w:r>
                      <w:proofErr w:type="spellStart"/>
                      <w:r w:rsidR="00D24FD8" w:rsidRPr="00D2786C">
                        <w:rPr>
                          <w:rFonts w:ascii="Helvetica" w:hAnsi="Helvetica"/>
                          <w:i/>
                          <w:color w:val="8E5F0A"/>
                          <w:sz w:val="62"/>
                        </w:rPr>
                        <w:t>Mammillaria</w:t>
                      </w:r>
                      <w:proofErr w:type="spellEnd"/>
                      <w:r w:rsidR="00D24FD8" w:rsidRPr="00D2786C">
                        <w:rPr>
                          <w:rFonts w:ascii="Helvetica" w:hAnsi="Helvetica"/>
                          <w:i/>
                          <w:color w:val="8E5F0A"/>
                          <w:sz w:val="62"/>
                        </w:rPr>
                        <w:t xml:space="preserve"> </w:t>
                      </w:r>
                      <w:proofErr w:type="spellStart"/>
                      <w:r w:rsidR="00D24FD8" w:rsidRPr="00D2786C">
                        <w:rPr>
                          <w:rFonts w:ascii="Helvetica" w:hAnsi="Helvetica"/>
                          <w:i/>
                          <w:color w:val="8E5F0A"/>
                          <w:sz w:val="62"/>
                        </w:rPr>
                        <w:t>hahniana</w:t>
                      </w:r>
                      <w:proofErr w:type="spellEnd"/>
                      <w:r w:rsidRPr="00D2786C">
                        <w:rPr>
                          <w:rFonts w:ascii="Helvetica" w:hAnsi="Helvetica"/>
                          <w:color w:val="8E5F0A"/>
                          <w:sz w:val="62"/>
                        </w:rPr>
                        <w:t>)</w:t>
                      </w:r>
                    </w:p>
                    <w:p w:rsidR="00484584" w:rsidRPr="00235043" w:rsidRDefault="00053733" w:rsidP="00243D28">
                      <w:pPr>
                        <w:spacing w:line="240" w:lineRule="auto"/>
                        <w:rPr>
                          <w:rFonts w:ascii="Helvetica" w:eastAsia="Times New Roman" w:hAnsi="Helvetica"/>
                          <w:color w:val="auto"/>
                          <w:sz w:val="20"/>
                        </w:rPr>
                      </w:pPr>
                    </w:p>
                    <w:p w:rsidR="00484584" w:rsidRDefault="00053733" w:rsidP="00243D28">
                      <w:pPr>
                        <w:spacing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2218D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AA0E15D" wp14:editId="68F299BB">
                <wp:simplePos x="0" y="0"/>
                <wp:positionH relativeFrom="column">
                  <wp:posOffset>1798351</wp:posOffset>
                </wp:positionH>
                <wp:positionV relativeFrom="paragraph">
                  <wp:posOffset>5519692</wp:posOffset>
                </wp:positionV>
                <wp:extent cx="297815" cy="309880"/>
                <wp:effectExtent l="0" t="0" r="0" b="762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18D" w:rsidRDefault="00A2218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41.6pt;margin-top:434.6pt;width:258.5pt;height:150.25pt;z-index:-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" filled="f" stroked="f" strokecolor="black [3213]">
                <v:textbox style="mso-fit-shape-to-text:t">
                  <w:txbxContent>
                    <w:p w:rsidR="00A2218D" w:rsidRDefault="00A2218D"/>
                  </w:txbxContent>
                </v:textbox>
              </v:shape>
            </w:pict>
          </mc:Fallback>
        </mc:AlternateContent>
      </w:r>
      <w:bookmarkStart w:id="0" w:name="_GoBack"/>
      <w:r w:rsidR="00D65DA6">
        <w:rPr>
          <w:noProof/>
        </w:rPr>
        <w:drawing>
          <wp:anchor distT="0" distB="0" distL="114300" distR="114300" simplePos="0" relativeHeight="251655168" behindDoc="1" locked="0" layoutInCell="1" allowOverlap="1" wp14:anchorId="431C018D" wp14:editId="24744C4D">
            <wp:simplePos x="0" y="0"/>
            <wp:positionH relativeFrom="page">
              <wp:posOffset>-38100</wp:posOffset>
            </wp:positionH>
            <wp:positionV relativeFrom="page">
              <wp:posOffset>-28575</wp:posOffset>
            </wp:positionV>
            <wp:extent cx="10096500" cy="7800975"/>
            <wp:effectExtent l="0" t="0" r="0" b="9525"/>
            <wp:wrapThrough wrapText="bothSides">
              <wp:wrapPolygon edited="0">
                <wp:start x="0" y="0"/>
                <wp:lineTo x="0" y="21574"/>
                <wp:lineTo x="21559" y="21574"/>
                <wp:lineTo x="21559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4B43D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1C9FE3CA" wp14:editId="3CF2909A">
                <wp:simplePos x="0" y="0"/>
                <wp:positionH relativeFrom="column">
                  <wp:posOffset>812800</wp:posOffset>
                </wp:positionH>
                <wp:positionV relativeFrom="paragraph">
                  <wp:posOffset>2236470</wp:posOffset>
                </wp:positionV>
                <wp:extent cx="3073400" cy="3073400"/>
                <wp:effectExtent l="0" t="0" r="0" b="3175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brighamia insignis in bloom 2" style="position:absolute;margin-left:64pt;margin-top:176.1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C&#10;gAAAAEcAAAAKMjAwNjowNDoyMSAxMjoyMDoxOQAyMDA2OjA0OjIxIDEyOjIwOjE5AAAAAAMAAAAB&#10;AAABKgAAACAAAAC1AAAAIP////8AAAADAAAAXwAAACAAAADtAAAA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agAAAAEYABJPgAAAANIAAAjgAAAI4A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EJ0m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4bXA9&#10;Imh0dHA6Ly9ucy5hZG9iZS5jb20veGFwLzEuMC8iPjx4bXA6Q3JlYXRlRGF0ZT4yMDA2LTA0LTIx&#10;VDEyOjIwOjE5PC94bXA6Q3JlYXRlRGF0ZT48eG1wOkNyZWF0b3JUb29sPkFkb2JlIFBob3Rvc2hv&#10;cCA3LjA8L3htcDpDcmVhdG9yVG9vbD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EBAQEBAQEBAQEBAQEBAQICAQEBAQMCAgICAwME&#10;BAMDAwMEBAYFBAQFBAMDBQcFBQYGBgYGBAUHBwcGBwYGBgb/2wBDAQEBAQEBAQMCAgMGBAMEBgYG&#10;BgYGBgYGBgYGBgYGBgYGBgYGBgYGBgYGBgYGBgYGBgYGBgYGBgYGBgYGBgYGBgb/wAARCAPDA6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" o:allowoverlap="f" stroked="f">
                <v:fill r:id="rId13" o:title="brighamia insignis in bloom 2" recolor="t" rotate="t" type="frame"/>
                <v:shadow on="t" opacity="22936f" origin=",.5" offset="0,.63889mm"/>
              </v:oval>
            </w:pict>
          </mc:Fallback>
        </mc:AlternateContent>
      </w:r>
    </w:p>
    <w:sectPr w:rsidR="00484584" w:rsidSect="0019079D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733" w:rsidRDefault="00053733" w:rsidP="00484584">
      <w:pPr>
        <w:spacing w:line="240" w:lineRule="auto"/>
      </w:pPr>
      <w:r>
        <w:separator/>
      </w:r>
    </w:p>
  </w:endnote>
  <w:endnote w:type="continuationSeparator" w:id="0">
    <w:p w:rsidR="00053733" w:rsidRDefault="00053733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733" w:rsidRDefault="00053733" w:rsidP="00484584">
      <w:pPr>
        <w:spacing w:line="240" w:lineRule="auto"/>
      </w:pPr>
      <w:r>
        <w:separator/>
      </w:r>
    </w:p>
  </w:footnote>
  <w:footnote w:type="continuationSeparator" w:id="0">
    <w:p w:rsidR="00053733" w:rsidRDefault="00053733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122DF"/>
    <w:rsid w:val="00053733"/>
    <w:rsid w:val="00080B2F"/>
    <w:rsid w:val="000A5FEE"/>
    <w:rsid w:val="001843E3"/>
    <w:rsid w:val="0019079D"/>
    <w:rsid w:val="001B12A6"/>
    <w:rsid w:val="00243D28"/>
    <w:rsid w:val="00280F3F"/>
    <w:rsid w:val="002E558E"/>
    <w:rsid w:val="002F02B1"/>
    <w:rsid w:val="0037328C"/>
    <w:rsid w:val="003C63C1"/>
    <w:rsid w:val="003D0E28"/>
    <w:rsid w:val="004128DE"/>
    <w:rsid w:val="00423FAA"/>
    <w:rsid w:val="00430DDE"/>
    <w:rsid w:val="00436750"/>
    <w:rsid w:val="004726DF"/>
    <w:rsid w:val="004B43D3"/>
    <w:rsid w:val="004D7A7A"/>
    <w:rsid w:val="005B590B"/>
    <w:rsid w:val="00617342"/>
    <w:rsid w:val="00652EDE"/>
    <w:rsid w:val="00666F52"/>
    <w:rsid w:val="006A705F"/>
    <w:rsid w:val="006B02BF"/>
    <w:rsid w:val="006F2393"/>
    <w:rsid w:val="00724E3C"/>
    <w:rsid w:val="00737083"/>
    <w:rsid w:val="007854A4"/>
    <w:rsid w:val="007C5962"/>
    <w:rsid w:val="008139B2"/>
    <w:rsid w:val="00887099"/>
    <w:rsid w:val="00894D17"/>
    <w:rsid w:val="008A498E"/>
    <w:rsid w:val="00912CF0"/>
    <w:rsid w:val="00917E77"/>
    <w:rsid w:val="00981BB0"/>
    <w:rsid w:val="00A06E11"/>
    <w:rsid w:val="00A2218D"/>
    <w:rsid w:val="00B11090"/>
    <w:rsid w:val="00B1510F"/>
    <w:rsid w:val="00B37EC8"/>
    <w:rsid w:val="00B62568"/>
    <w:rsid w:val="00BF6AF3"/>
    <w:rsid w:val="00C5629F"/>
    <w:rsid w:val="00C65C88"/>
    <w:rsid w:val="00CA3469"/>
    <w:rsid w:val="00CB3F77"/>
    <w:rsid w:val="00CF086D"/>
    <w:rsid w:val="00CF568E"/>
    <w:rsid w:val="00D24FD8"/>
    <w:rsid w:val="00D2786C"/>
    <w:rsid w:val="00D36D2C"/>
    <w:rsid w:val="00D40280"/>
    <w:rsid w:val="00D40BFF"/>
    <w:rsid w:val="00D457E2"/>
    <w:rsid w:val="00D65DA6"/>
    <w:rsid w:val="00DB5947"/>
    <w:rsid w:val="00E3524F"/>
    <w:rsid w:val="00E3745E"/>
    <w:rsid w:val="00E97EC8"/>
    <w:rsid w:val="00EA0D8B"/>
    <w:rsid w:val="00F07930"/>
    <w:rsid w:val="00F80CCE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g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10.tiff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8FAA2-0657-024C-BD94-7770F7D1C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3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2012-05-02T23:04:00Z</cp:lastPrinted>
  <dcterms:created xsi:type="dcterms:W3CDTF">2013-06-26T19:53:00Z</dcterms:created>
  <dcterms:modified xsi:type="dcterms:W3CDTF">2013-06-26T19:53:00Z</dcterms:modified>
</cp:coreProperties>
</file>