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1941EE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01BA1" wp14:editId="3C00C3DC">
                <wp:simplePos x="0" y="0"/>
                <wp:positionH relativeFrom="column">
                  <wp:posOffset>4465117</wp:posOffset>
                </wp:positionH>
                <wp:positionV relativeFrom="paragraph">
                  <wp:posOffset>6376035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351.6pt;margin-top:502.05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" path="m,94836r80284,1l105093,r24808,94837l210185,94836r-64951,58612l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6C09D0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78E9D339" wp14:editId="3D5939ED">
                <wp:simplePos x="0" y="0"/>
                <wp:positionH relativeFrom="column">
                  <wp:posOffset>4128135</wp:posOffset>
                </wp:positionH>
                <wp:positionV relativeFrom="paragraph">
                  <wp:posOffset>5425440</wp:posOffset>
                </wp:positionV>
                <wp:extent cx="3078480" cy="17849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7D9" w:rsidRDefault="007667D9" w:rsidP="007667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3D004" wp14:editId="42EFFF8C">
                                  <wp:extent cx="2743200" cy="1618488"/>
                                  <wp:effectExtent l="0" t="0" r="0" b="127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61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05pt;margin-top:427.2pt;width:242.4pt;height:140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0,0,0,0">
                  <w:txbxContent>
                    <w:p w:rsidR="007667D9" w:rsidRDefault="007667D9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23D004" wp14:editId="42EFFF8C">
                            <wp:extent cx="2743200" cy="1618488"/>
                            <wp:effectExtent l="0" t="0" r="0" b="127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61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B8D98" wp14:editId="5FA3E200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1941EE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RANCHO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PHOTO BY: </w:t>
                      </w:r>
                      <w:r w:rsidR="001941EE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RANCHO </w:t>
                      </w:r>
                      <w:proofErr w:type="gramStart"/>
                      <w:r w:rsidR="001941EE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1941EE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r w:rsidR="007370A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D21F56A" wp14:editId="0AD0AE11">
                <wp:simplePos x="0" y="0"/>
                <wp:positionH relativeFrom="page">
                  <wp:posOffset>4669155</wp:posOffset>
                </wp:positionH>
                <wp:positionV relativeFrom="page">
                  <wp:posOffset>2167255</wp:posOffset>
                </wp:positionV>
                <wp:extent cx="4931410" cy="3629025"/>
                <wp:effectExtent l="0" t="0" r="254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1941EE" w:rsidRDefault="00D457E2" w:rsidP="007370AB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941EE" w:rsidRPr="0019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love the Central California coastal ranges so much that I don’t grow anywhere else in the world.</w:t>
                            </w:r>
                          </w:p>
                          <w:p w:rsidR="004128DE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="001941EE" w:rsidRPr="0019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Development of buildings and roads</w:t>
                            </w:r>
                            <w:r w:rsidR="0019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</w:t>
                            </w:r>
                            <w:r w:rsidR="001941EE" w:rsidRPr="0019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together with conversion of my chaparral home to non-native grasslands are the biggest threats to my existence; not to mention being trampled and munched on by grazing cattle.</w:t>
                            </w:r>
                          </w:p>
                          <w:p w:rsidR="00484584" w:rsidRPr="001941EE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941EE" w:rsidRPr="0019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Fire helps me grow by stimulating my seeds to germinate. After a fire comes through the chaparral, I grow like crazy.</w:t>
                            </w:r>
                          </w:p>
                          <w:p w:rsidR="00484584" w:rsidRPr="006C09D0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941EE" w:rsidRPr="0019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Tread carefully! Protect native plant communities by staying on the trails when hiking.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67.65pt;margin-top:170.65pt;width:388.3pt;height:28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1941EE" w:rsidRDefault="00D457E2" w:rsidP="007370AB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941EE" w:rsidRPr="0019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love the Central California coastal ranges so much that I don’t grow anywhere else in the world.</w:t>
                      </w:r>
                    </w:p>
                    <w:p w:rsidR="004128DE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="001941EE" w:rsidRPr="0019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Development of buildings and roads</w:t>
                      </w:r>
                      <w:r w:rsidR="0019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</w:t>
                      </w:r>
                      <w:r w:rsidR="001941EE" w:rsidRPr="0019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together with conversion of my chaparral home to non-native grasslands are the biggest threats to my existence; not to mention being trampled and munched on by grazing cattle.</w:t>
                      </w:r>
                    </w:p>
                    <w:p w:rsidR="00484584" w:rsidRPr="001941EE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941EE" w:rsidRPr="0019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Fire helps me grow by stimulating my seeds to germinate. After a fire comes through the chaparral, I grow like crazy.</w:t>
                      </w:r>
                    </w:p>
                    <w:p w:rsidR="00484584" w:rsidRPr="006C09D0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941EE" w:rsidRPr="0019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Tread carefully! Protect native plant communities by staying on the trails when hiking.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GoBack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02B26B64" wp14:editId="11CE8B10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2540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Description: 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" o:allowoverlap="f" stroked="f">
                <v:fill r:id="rId11" o:title="brighamia insignis in bloom 2" rotate="t" type="frame"/>
                <v:shadow on="t" color="gray" opacity="22936f" mv:blur="0" origin=",.5" offset="0,23000emu"/>
              </v:oval>
            </w:pict>
          </mc:Fallback>
        </mc:AlternateContent>
      </w:r>
      <w:bookmarkEnd w:id="0"/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B98CFA" wp14:editId="58622B16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34B132B7" wp14:editId="0CF35F64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7D9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F9F28B0" wp14:editId="47E8CBF7">
                <wp:simplePos x="0" y="0"/>
                <wp:positionH relativeFrom="page">
                  <wp:posOffset>424815</wp:posOffset>
                </wp:positionH>
                <wp:positionV relativeFrom="page">
                  <wp:posOffset>393538</wp:posOffset>
                </wp:positionV>
                <wp:extent cx="9058940" cy="1282700"/>
                <wp:effectExtent l="0" t="0" r="889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40" cy="1282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8F4A33" w:rsidRDefault="001941EE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r w:rsidRPr="001941EE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 xml:space="preserve">Indian Valley </w:t>
                            </w: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b</w:t>
                            </w:r>
                            <w:r w:rsidRPr="001941EE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 xml:space="preserve">ush </w:t>
                            </w: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m</w:t>
                            </w:r>
                            <w:r w:rsidRPr="001941EE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allow</w:t>
                            </w:r>
                            <w:r w:rsidR="00D457E2"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cr/>
                            </w:r>
                            <w:proofErr w:type="spellStart"/>
                            <w:r w:rsidRPr="001941EE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Mal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a</w:t>
                            </w:r>
                            <w:r w:rsidRPr="001941EE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cothamnus</w:t>
                            </w:r>
                            <w:proofErr w:type="spellEnd"/>
                            <w:r w:rsidRPr="001941EE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1941EE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aboriginum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33.45pt;margin-top:31pt;width:713.3pt;height:10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8F4A33" w:rsidRDefault="001941EE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r w:rsidRPr="001941EE">
                        <w:rPr>
                          <w:rFonts w:ascii="Arial" w:hAnsi="Arial" w:cs="Arial"/>
                          <w:color w:val="926306"/>
                          <w:sz w:val="108"/>
                        </w:rPr>
                        <w:t xml:space="preserve">Indian Valley </w:t>
                      </w: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b</w:t>
                      </w:r>
                      <w:r w:rsidRPr="001941EE">
                        <w:rPr>
                          <w:rFonts w:ascii="Arial" w:hAnsi="Arial" w:cs="Arial"/>
                          <w:color w:val="926306"/>
                          <w:sz w:val="108"/>
                        </w:rPr>
                        <w:t xml:space="preserve">ush </w:t>
                      </w: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m</w:t>
                      </w:r>
                      <w:r w:rsidRPr="001941EE">
                        <w:rPr>
                          <w:rFonts w:ascii="Arial" w:hAnsi="Arial" w:cs="Arial"/>
                          <w:color w:val="926306"/>
                          <w:sz w:val="108"/>
                        </w:rPr>
                        <w:t>allow</w:t>
                      </w:r>
                      <w:r w:rsidR="00D457E2"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cr/>
                      </w:r>
                      <w:proofErr w:type="spellStart"/>
                      <w:r w:rsidRPr="001941EE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Mal</w:t>
                      </w:r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a</w:t>
                      </w:r>
                      <w:r w:rsidRPr="001941EE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cothamnus</w:t>
                      </w:r>
                      <w:proofErr w:type="spellEnd"/>
                      <w:r w:rsidRPr="001941EE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 w:rsidRPr="001941EE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aboriginum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DF5" w:rsidRDefault="007A3DF5" w:rsidP="00484584">
      <w:pPr>
        <w:spacing w:line="240" w:lineRule="auto"/>
      </w:pPr>
      <w:r>
        <w:separator/>
      </w:r>
    </w:p>
  </w:endnote>
  <w:endnote w:type="continuationSeparator" w:id="0">
    <w:p w:rsidR="007A3DF5" w:rsidRDefault="007A3DF5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DF5" w:rsidRDefault="007A3DF5" w:rsidP="00484584">
      <w:pPr>
        <w:spacing w:line="240" w:lineRule="auto"/>
      </w:pPr>
      <w:r>
        <w:separator/>
      </w:r>
    </w:p>
  </w:footnote>
  <w:footnote w:type="continuationSeparator" w:id="0">
    <w:p w:rsidR="007A3DF5" w:rsidRDefault="007A3DF5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941EE"/>
    <w:rsid w:val="001E2BF5"/>
    <w:rsid w:val="00280F3F"/>
    <w:rsid w:val="002B2895"/>
    <w:rsid w:val="002E60C4"/>
    <w:rsid w:val="003D0E28"/>
    <w:rsid w:val="004128DE"/>
    <w:rsid w:val="00423FAA"/>
    <w:rsid w:val="00430DDE"/>
    <w:rsid w:val="00436750"/>
    <w:rsid w:val="004A3D2D"/>
    <w:rsid w:val="004B43D3"/>
    <w:rsid w:val="004D7A7A"/>
    <w:rsid w:val="004E6666"/>
    <w:rsid w:val="005508CF"/>
    <w:rsid w:val="005E5E65"/>
    <w:rsid w:val="0064059B"/>
    <w:rsid w:val="006A4336"/>
    <w:rsid w:val="006C09D0"/>
    <w:rsid w:val="006F2393"/>
    <w:rsid w:val="007370AB"/>
    <w:rsid w:val="007667D9"/>
    <w:rsid w:val="007A3DF5"/>
    <w:rsid w:val="008139B2"/>
    <w:rsid w:val="00830FB6"/>
    <w:rsid w:val="00887099"/>
    <w:rsid w:val="008A498E"/>
    <w:rsid w:val="008F4A33"/>
    <w:rsid w:val="00917E77"/>
    <w:rsid w:val="00981BB0"/>
    <w:rsid w:val="00B1510F"/>
    <w:rsid w:val="00B62568"/>
    <w:rsid w:val="00BB71E5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EA0D8B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7737C-C6CF-5742-8C4D-CCA886B9D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2013-06-20T19:51:00Z</cp:lastPrinted>
  <dcterms:created xsi:type="dcterms:W3CDTF">2013-06-25T20:43:00Z</dcterms:created>
  <dcterms:modified xsi:type="dcterms:W3CDTF">2013-06-25T20:43:00Z</dcterms:modified>
</cp:coreProperties>
</file>