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584" w:rsidRDefault="006B2FDA" w:rsidP="00C5629F">
      <w:pPr>
        <w:pStyle w:val="BodyText1"/>
        <w:rPr>
          <w:rFonts w:ascii="Times New Roman" w:eastAsia="Times New Roman" w:hAnsi="Times New Roman"/>
          <w:color w:val="auto"/>
          <w:sz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E239FE2" wp14:editId="47B9814F">
            <wp:simplePos x="0" y="0"/>
            <wp:positionH relativeFrom="column">
              <wp:posOffset>4268482</wp:posOffset>
            </wp:positionH>
            <wp:positionV relativeFrom="paragraph">
              <wp:posOffset>5040630</wp:posOffset>
            </wp:positionV>
            <wp:extent cx="2828925" cy="223266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mapAKHI-blankTIF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88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6E72CB" wp14:editId="54369CA1">
                <wp:simplePos x="0" y="0"/>
                <wp:positionH relativeFrom="column">
                  <wp:posOffset>5873738</wp:posOffset>
                </wp:positionH>
                <wp:positionV relativeFrom="paragraph">
                  <wp:posOffset>6903085</wp:posOffset>
                </wp:positionV>
                <wp:extent cx="210185" cy="248285"/>
                <wp:effectExtent l="0" t="0" r="0" b="0"/>
                <wp:wrapNone/>
                <wp:docPr id="9" name="5-Point St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248285"/>
                        </a:xfrm>
                        <a:prstGeom prst="star5">
                          <a:avLst/>
                        </a:prstGeom>
                        <a:solidFill>
                          <a:srgbClr val="926306"/>
                        </a:solidFill>
                        <a:ln w="31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462.5pt;margin-top:543.55pt;width:16.55pt;height:1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0185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" path="m,94836r80284,1l105093,r24808,94837l210185,94836r-64951,58612l170043,248284,105093,189672,40142,248284,64951,153448,,94836xe" fillcolor="#926306" stroked="f" strokeweight=".25pt">
                <v:path arrowok="t" o:connecttype="custom" o:connectlocs="0,94836;80284,94837;105093,0;129901,94837;210185,94836;145234,153448;170043,248284;105093,189672;40142,248284;64951,153448;0,94836" o:connectangles="0,0,0,0,0,0,0,0,0,0,0"/>
              </v:shape>
            </w:pict>
          </mc:Fallback>
        </mc:AlternateContent>
      </w:r>
      <w:r w:rsidR="006574F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E7848FE" wp14:editId="3794F74A">
                <wp:simplePos x="0" y="0"/>
                <wp:positionH relativeFrom="page">
                  <wp:posOffset>427990</wp:posOffset>
                </wp:positionH>
                <wp:positionV relativeFrom="page">
                  <wp:posOffset>396875</wp:posOffset>
                </wp:positionV>
                <wp:extent cx="9058910" cy="1342390"/>
                <wp:effectExtent l="0" t="0" r="8890" b="1016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58910" cy="13423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84584" w:rsidRPr="008F4A33" w:rsidRDefault="001C7379" w:rsidP="007667D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92630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t>Golden barrel cactus</w:t>
                            </w:r>
                            <w:r w:rsidR="00D457E2" w:rsidRPr="008F4A33">
                              <w:rPr>
                                <w:rFonts w:ascii="Arial" w:hAnsi="Arial" w:cs="Arial"/>
                                <w:color w:val="926306"/>
                                <w:sz w:val="108"/>
                              </w:rPr>
                              <w:c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Echinocactus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926306"/>
                                <w:sz w:val="62"/>
                              </w:rPr>
                              <w:t>grusonii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3.7pt;margin-top:31.25pt;width:713.3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484584" w:rsidRPr="008F4A33" w:rsidRDefault="001C7379" w:rsidP="007667D9">
                      <w:pPr>
                        <w:spacing w:after="120" w:line="240" w:lineRule="auto"/>
                        <w:rPr>
                          <w:rFonts w:ascii="Arial" w:hAnsi="Arial" w:cs="Arial"/>
                          <w:color w:val="926306"/>
                        </w:rPr>
                      </w:pPr>
                      <w:r>
                        <w:rPr>
                          <w:rFonts w:ascii="Arial" w:hAnsi="Arial" w:cs="Arial"/>
                          <w:color w:val="926306"/>
                          <w:sz w:val="108"/>
                        </w:rPr>
                        <w:t>Golden barrel cactus</w:t>
                      </w:r>
                      <w:r w:rsidR="00D457E2" w:rsidRPr="008F4A33">
                        <w:rPr>
                          <w:rFonts w:ascii="Arial" w:hAnsi="Arial" w:cs="Arial"/>
                          <w:color w:val="926306"/>
                          <w:sz w:val="108"/>
                        </w:rPr>
                        <w:cr/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Echinocactus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926306"/>
                          <w:sz w:val="62"/>
                        </w:rPr>
                        <w:t>grusonii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E666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FA281" wp14:editId="666A19C9">
                <wp:simplePos x="0" y="0"/>
                <wp:positionH relativeFrom="column">
                  <wp:posOffset>5581650</wp:posOffset>
                </wp:positionH>
                <wp:positionV relativeFrom="paragraph">
                  <wp:posOffset>7082358</wp:posOffset>
                </wp:positionV>
                <wp:extent cx="3853815" cy="2762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39B2" w:rsidRPr="00C16330" w:rsidRDefault="00280F3F" w:rsidP="008139B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</w:pPr>
                            <w:r w:rsidRPr="00C16330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 xml:space="preserve">PHOTO BY: </w:t>
                            </w:r>
                            <w:r w:rsidR="004E604C">
                              <w:rPr>
                                <w:rFonts w:ascii="Arial" w:hAnsi="Arial" w:cs="Arial"/>
                                <w:b/>
                                <w:color w:val="926306"/>
                                <w:sz w:val="16"/>
                                <w:szCs w:val="16"/>
                              </w:rPr>
                              <w:t>UNITED STATES BOTANIC GARDEN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margin-left:439.5pt;margin-top:557.65pt;width:303.4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" filled="f" fillcolor="#9bc1ff" stroked="f" strokecolor="#4a7ebb">
                <v:fill rotate="t" focus="100%" type="gradient">
                  <o:fill v:ext="view" type="gradientUnscaled"/>
                </v:fill>
                <v:textbox>
                  <w:txbxContent>
                    <w:p w:rsidR="008139B2" w:rsidRPr="00C16330" w:rsidRDefault="00280F3F" w:rsidP="008139B2">
                      <w:pPr>
                        <w:jc w:val="right"/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</w:pPr>
                      <w:r w:rsidRPr="00C16330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 xml:space="preserve">PHOTO BY: </w:t>
                      </w:r>
                      <w:r w:rsidR="004E604C">
                        <w:rPr>
                          <w:rFonts w:ascii="Arial" w:hAnsi="Arial" w:cs="Arial"/>
                          <w:b/>
                          <w:color w:val="926306"/>
                          <w:sz w:val="16"/>
                          <w:szCs w:val="16"/>
                        </w:rPr>
                        <w:t>UNITED STATES BOTANIC GARDEN</w:t>
                      </w:r>
                    </w:p>
                  </w:txbxContent>
                </v:textbox>
              </v:shape>
            </w:pict>
          </mc:Fallback>
        </mc:AlternateContent>
      </w:r>
      <w:r w:rsidR="007370AB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F6C1594" wp14:editId="40849546">
                <wp:simplePos x="0" y="0"/>
                <wp:positionH relativeFrom="page">
                  <wp:posOffset>4669155</wp:posOffset>
                </wp:positionH>
                <wp:positionV relativeFrom="page">
                  <wp:posOffset>2167255</wp:posOffset>
                </wp:positionV>
                <wp:extent cx="4931410" cy="3629025"/>
                <wp:effectExtent l="0" t="0" r="2540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141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7379" w:rsidRPr="001C7379" w:rsidRDefault="00D457E2" w:rsidP="001C7379">
                            <w:pPr>
                              <w:pStyle w:val="BodyText1"/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About me: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 live only in a small area of Mexico’s </w:t>
                            </w:r>
                            <w:proofErr w:type="spellStart"/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Chihuahuan</w:t>
                            </w:r>
                            <w:proofErr w:type="spellEnd"/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 Desert, but I’m also sold as a garden plant all over the world.</w:t>
                            </w:r>
                          </w:p>
                          <w:p w:rsidR="001C7379" w:rsidRPr="001C7379" w:rsidRDefault="00D457E2" w:rsidP="001C7379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Why I’m rare: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  <w:sz w:val="30"/>
                              </w:rPr>
                              <w:t xml:space="preserve"> </w:t>
                            </w:r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I’ve had trouble finding a safe place to live. A lot of the habitat where I grow best has been destroyed, and I’m often dug up illegally and sold so that people can plant me in their gardens. </w:t>
                            </w:r>
                          </w:p>
                          <w:p w:rsidR="00484584" w:rsidRPr="001C7379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My story: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 xml:space="preserve">When a dam flooded my </w:t>
                            </w:r>
                            <w:r w:rsid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habitat</w:t>
                            </w:r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, botanic gardens rescued me and helped my find a new home. They also learned how to grown me from seeds, so I don’t have to be dug up to be sold as a garden plant.</w:t>
                            </w:r>
                          </w:p>
                          <w:p w:rsidR="00484584" w:rsidRPr="001C7379" w:rsidRDefault="00D457E2" w:rsidP="007370AB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  <w:sz w:val="32"/>
                                <w:szCs w:val="32"/>
                              </w:rPr>
                              <w:t>How you can help:</w:t>
                            </w:r>
                            <w:r w:rsidRPr="008F4A33">
                              <w:rPr>
                                <w:rFonts w:ascii="Arial" w:hAnsi="Arial" w:cs="Arial"/>
                                <w:color w:val="926306"/>
                              </w:rPr>
                              <w:t xml:space="preserve"> </w:t>
                            </w:r>
                            <w:r w:rsidR="001C7379" w:rsidRPr="001C7379">
                              <w:rPr>
                                <w:rFonts w:ascii="Arial" w:hAnsi="Arial" w:cs="Arial"/>
                                <w:color w:val="auto"/>
                                <w:sz w:val="26"/>
                                <w:szCs w:val="26"/>
                              </w:rPr>
                              <w:t>Make sure all plants you buy are responsibly grown and not collected from the wild.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367.65pt;margin-top:170.65pt;width:388.3pt;height:285.7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" filled="f" stroked="f" strokeweight="1pt">
                <v:shadow color="black" opacity="49150f" offset=".74833mm,.74833mm"/>
                <v:path arrowok="t"/>
                <v:textbox inset="0,0,0,0">
                  <w:txbxContent>
                    <w:p w:rsidR="001C7379" w:rsidRPr="001C7379" w:rsidRDefault="00D457E2" w:rsidP="001C7379">
                      <w:pPr>
                        <w:pStyle w:val="BodyText1"/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About me: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 live only in a small area of Mexico’s </w:t>
                      </w:r>
                      <w:proofErr w:type="spellStart"/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Chihuahuan</w:t>
                      </w:r>
                      <w:proofErr w:type="spellEnd"/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 Desert, but I’m also sold as a garden plant all over the world.</w:t>
                      </w:r>
                    </w:p>
                    <w:p w:rsidR="001C7379" w:rsidRPr="001C7379" w:rsidRDefault="00D457E2" w:rsidP="001C7379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Why I’m rare:</w:t>
                      </w:r>
                      <w:r w:rsidRPr="008F4A33">
                        <w:rPr>
                          <w:rFonts w:ascii="Arial" w:hAnsi="Arial" w:cs="Arial"/>
                          <w:color w:val="926306"/>
                          <w:sz w:val="30"/>
                        </w:rPr>
                        <w:t xml:space="preserve"> </w:t>
                      </w:r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I’ve had trouble finding a safe place to live. A lot of the habitat where I grow best has been destroyed, and I’m often dug up illegally and sold so that people can plant me in their gardens. </w:t>
                      </w:r>
                    </w:p>
                    <w:p w:rsidR="00484584" w:rsidRPr="001C7379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My story: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 xml:space="preserve">When a dam flooded my </w:t>
                      </w:r>
                      <w:r w:rsid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habitat</w:t>
                      </w:r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, botanic gardens rescued me and helped my find a new home. They also learned how to grown me from seeds, so I don’t have to be dug up to be sold as a garden plant.</w:t>
                      </w:r>
                    </w:p>
                    <w:p w:rsidR="00484584" w:rsidRPr="001C7379" w:rsidRDefault="00D457E2" w:rsidP="007370AB">
                      <w:pPr>
                        <w:spacing w:after="240" w:line="240" w:lineRule="auto"/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  <w:sz w:val="32"/>
                          <w:szCs w:val="32"/>
                        </w:rPr>
                        <w:t>How you can help:</w:t>
                      </w:r>
                      <w:r w:rsidRPr="008F4A33">
                        <w:rPr>
                          <w:rFonts w:ascii="Arial" w:hAnsi="Arial" w:cs="Arial"/>
                          <w:color w:val="926306"/>
                        </w:rPr>
                        <w:t xml:space="preserve"> </w:t>
                      </w:r>
                      <w:r w:rsidR="001C7379" w:rsidRPr="001C7379">
                        <w:rPr>
                          <w:rFonts w:ascii="Arial" w:hAnsi="Arial" w:cs="Arial"/>
                          <w:color w:val="auto"/>
                          <w:sz w:val="26"/>
                          <w:szCs w:val="26"/>
                        </w:rPr>
                        <w:t>Make sure all plants you buy are responsibly grown and not collected from the wild.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0" wp14:anchorId="395F7559" wp14:editId="1E25A5C9">
                <wp:simplePos x="0" y="0"/>
                <wp:positionH relativeFrom="column">
                  <wp:posOffset>828878</wp:posOffset>
                </wp:positionH>
                <wp:positionV relativeFrom="paragraph">
                  <wp:posOffset>2302510</wp:posOffset>
                </wp:positionV>
                <wp:extent cx="3073400" cy="3073400"/>
                <wp:effectExtent l="0" t="0" r="0" b="31750"/>
                <wp:wrapNone/>
                <wp:docPr id="1" name="Oval 3" descr="brighamia insignis in blo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307340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alt="brighamia insignis in bloom 2" style="position:absolute;margin-left:65.25pt;margin-top:181.3pt;width:242pt;height:24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1pY3Jvc29mdCBXaW5kb3dzIFBob3RvIFZpZXdlciA2LjEuNzYwMC4x&#10;NjM4NQAyMDEzOjAyOjIyIDEwOjUyOjU0AAAB6hwABwAACAwAAAi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4TG4&#10;aHR0cDovL25zLmFkb2JlLmNvbS94YXAvMS4wLwA8P3hwYWNrZXQgYmVnaW49J++7vycgaWQ9J1c1&#10;TTBNcENlaGlIenJlU3pOVGN6a2M5ZCc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NaWNyb3NvZnQgV2luZG93cyBQaG90byBWaWV3&#10;ZXIgNi4xLjc2MDAuMTYzODU8L3htcDpDcmVhdG9yVG9vbD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CAQECAQECAgICAgICAgMFAwMDAwMGBAQDBQcGBwcHBgcHCAkL&#10;CQgICggHBwoNCgoLDAwMDAcJDg8NDA4LDAwM/9sAQwECAgIDAwMGAwMGDAgHCAwMDAwMDAwMDAwM&#10;DAwMDAwMDAwMDAwMDAwMDAwMDAwMDAwMDAwMDAwMDAwMDAwMDAwM/8AAEQgGCwX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" o:allowoverlap="f" stroked="f">
                <v:fill r:id="rId10" o:title="brighamia insignis in bloom 2" recolor="t" rotate="t" type="frame"/>
                <v:shadow on="t" opacity="22936f" origin=",.5" offset="0,.63889mm"/>
              </v:oval>
            </w:pict>
          </mc:Fallback>
        </mc:AlternateContent>
      </w:r>
      <w:r w:rsidR="008F4A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55CA51" wp14:editId="673F450A">
                <wp:simplePos x="0" y="0"/>
                <wp:positionH relativeFrom="column">
                  <wp:posOffset>7465060</wp:posOffset>
                </wp:positionH>
                <wp:positionV relativeFrom="paragraph">
                  <wp:posOffset>6096822</wp:posOffset>
                </wp:positionV>
                <wp:extent cx="1146810" cy="866775"/>
                <wp:effectExtent l="0" t="0" r="0" b="9525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Your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Logo</w:t>
                            </w:r>
                          </w:p>
                          <w:p w:rsidR="008F4A33" w:rsidRPr="008F4A33" w:rsidRDefault="008F4A33" w:rsidP="008F4A3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</w:pPr>
                            <w:r w:rsidRPr="008F4A33">
                              <w:rPr>
                                <w:rFonts w:ascii="Arial" w:hAnsi="Arial" w:cs="Arial"/>
                                <w:b/>
                                <w:color w:val="92630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587.8pt;margin-top:480.05pt;width:90.3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" filled="f" fillcolor="#9bc1ff" stroked="f" strokecolor="#4a7ebb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>
                  <w:txbxContent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Your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Logo</w:t>
                      </w:r>
                    </w:p>
                    <w:p w:rsidR="008F4A33" w:rsidRPr="008F4A33" w:rsidRDefault="008F4A33" w:rsidP="008F4A3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926306"/>
                        </w:rPr>
                      </w:pPr>
                      <w:r w:rsidRPr="008F4A33">
                        <w:rPr>
                          <w:rFonts w:ascii="Arial" w:hAnsi="Arial" w:cs="Arial"/>
                          <w:b/>
                          <w:color w:val="926306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508CF">
        <w:rPr>
          <w:noProof/>
        </w:rPr>
        <w:drawing>
          <wp:anchor distT="0" distB="0" distL="114300" distR="114300" simplePos="0" relativeHeight="251655168" behindDoc="1" locked="0" layoutInCell="1" allowOverlap="1" wp14:anchorId="639DC9AF" wp14:editId="374F314A">
            <wp:simplePos x="0" y="0"/>
            <wp:positionH relativeFrom="page">
              <wp:posOffset>-17780</wp:posOffset>
            </wp:positionH>
            <wp:positionV relativeFrom="page">
              <wp:posOffset>39370</wp:posOffset>
            </wp:positionV>
            <wp:extent cx="10094976" cy="7799832"/>
            <wp:effectExtent l="0" t="0" r="1905" b="0"/>
            <wp:wrapThrough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hrough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976" cy="77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84584" w:rsidSect="007667D9">
      <w:pgSz w:w="15840" w:h="12240" w:orient="landscape" w:code="1"/>
      <w:pgMar w:top="360" w:right="360" w:bottom="360" w:left="360" w:header="144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6CD" w:rsidRDefault="00EC76CD" w:rsidP="00484584">
      <w:pPr>
        <w:spacing w:line="240" w:lineRule="auto"/>
      </w:pPr>
      <w:r>
        <w:separator/>
      </w:r>
    </w:p>
  </w:endnote>
  <w:endnote w:type="continuationSeparator" w:id="0">
    <w:p w:rsidR="00EC76CD" w:rsidRDefault="00EC76CD" w:rsidP="0048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Neu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00000000" w:usb2="07040001" w:usb3="00000000" w:csb0="00020000" w:csb1="00000000"/>
  </w:font>
  <w:font w:name="Avenir LT Std 35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venir LT Std 95 Black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delle Basic Italic">
    <w:altName w:val="Courier New"/>
    <w:charset w:val="58"/>
    <w:family w:val="auto"/>
    <w:pitch w:val="variable"/>
    <w:sig w:usb0="00000000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6CD" w:rsidRDefault="00EC76CD" w:rsidP="00484584">
      <w:pPr>
        <w:spacing w:line="240" w:lineRule="auto"/>
      </w:pPr>
      <w:r>
        <w:separator/>
      </w:r>
    </w:p>
  </w:footnote>
  <w:footnote w:type="continuationSeparator" w:id="0">
    <w:p w:rsidR="00EC76CD" w:rsidRDefault="00EC76CD" w:rsidP="0048458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doNotDisplayPageBoundaries/>
  <w:embedSystemFonts/>
  <w:bordersDoNotSurroundHeader/>
  <w:bordersDoNotSurroundFooter/>
  <w:proofState w:spelling="clean" w:grammar="clean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7E2"/>
    <w:rsid w:val="000B23C1"/>
    <w:rsid w:val="0019079D"/>
    <w:rsid w:val="001C7379"/>
    <w:rsid w:val="001E2BF5"/>
    <w:rsid w:val="00237141"/>
    <w:rsid w:val="00280F3F"/>
    <w:rsid w:val="002B2895"/>
    <w:rsid w:val="002C6858"/>
    <w:rsid w:val="002F486C"/>
    <w:rsid w:val="003D0E28"/>
    <w:rsid w:val="004128DE"/>
    <w:rsid w:val="00423FAA"/>
    <w:rsid w:val="00430DDE"/>
    <w:rsid w:val="00436750"/>
    <w:rsid w:val="004A3D2D"/>
    <w:rsid w:val="004B43D3"/>
    <w:rsid w:val="004D7A7A"/>
    <w:rsid w:val="004E604C"/>
    <w:rsid w:val="004E6666"/>
    <w:rsid w:val="00514ADD"/>
    <w:rsid w:val="005508CF"/>
    <w:rsid w:val="005A6880"/>
    <w:rsid w:val="005E5E65"/>
    <w:rsid w:val="00646E03"/>
    <w:rsid w:val="006574F7"/>
    <w:rsid w:val="006A4336"/>
    <w:rsid w:val="006B2FDA"/>
    <w:rsid w:val="006C09D0"/>
    <w:rsid w:val="006F2393"/>
    <w:rsid w:val="007370AB"/>
    <w:rsid w:val="007667D9"/>
    <w:rsid w:val="008139B2"/>
    <w:rsid w:val="00830FB6"/>
    <w:rsid w:val="00872BDC"/>
    <w:rsid w:val="00887099"/>
    <w:rsid w:val="008A498E"/>
    <w:rsid w:val="008C4C75"/>
    <w:rsid w:val="008F4A33"/>
    <w:rsid w:val="00917E77"/>
    <w:rsid w:val="00951E1A"/>
    <w:rsid w:val="00980D9F"/>
    <w:rsid w:val="00981BB0"/>
    <w:rsid w:val="00AB5431"/>
    <w:rsid w:val="00B1510F"/>
    <w:rsid w:val="00B62568"/>
    <w:rsid w:val="00BA70E6"/>
    <w:rsid w:val="00BB71E5"/>
    <w:rsid w:val="00C04F18"/>
    <w:rsid w:val="00C16330"/>
    <w:rsid w:val="00C17EEF"/>
    <w:rsid w:val="00C5629F"/>
    <w:rsid w:val="00C65448"/>
    <w:rsid w:val="00CB3F77"/>
    <w:rsid w:val="00CE31BC"/>
    <w:rsid w:val="00D25D0B"/>
    <w:rsid w:val="00D36D2C"/>
    <w:rsid w:val="00D457E2"/>
    <w:rsid w:val="00D65DA6"/>
    <w:rsid w:val="00D76A7B"/>
    <w:rsid w:val="00EA0D8B"/>
    <w:rsid w:val="00EC76CD"/>
    <w:rsid w:val="00F07930"/>
    <w:rsid w:val="00FE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v-text-anchor:middle" fillcolor="#3f80cd" strokecolor="#4a7ebb">
      <v:fill color="#3f80cd" color2="#9bc1ff" rotate="t" type="gradient">
        <o:fill v:ext="view" type="gradientUnscaled"/>
      </v:fill>
      <v:stroke color="#4a7ebb"/>
      <v:shadow on="t" opacity="22937f" origin=",.5" offset="0,.63889mm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79D"/>
    <w:pPr>
      <w:spacing w:line="288" w:lineRule="auto"/>
    </w:pPr>
    <w:rPr>
      <w:rFonts w:ascii="Helvetica Neue" w:eastAsia="ヒラギノ角ゴ Pro W3" w:hAnsi="Helvetica Neue"/>
      <w:color w:val="42231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autoRedefine/>
    <w:rsid w:val="0019079D"/>
    <w:pPr>
      <w:spacing w:line="320" w:lineRule="atLeast"/>
    </w:pPr>
    <w:rPr>
      <w:rFonts w:ascii="Avenir LT Std 35 Light" w:eastAsia="ヒラギノ角ゴ Pro W3" w:hAnsi="Avenir LT Std 35 Light"/>
      <w:color w:val="000000"/>
      <w:sz w:val="24"/>
    </w:rPr>
  </w:style>
  <w:style w:type="character" w:customStyle="1" w:styleId="EmphasisGreen">
    <w:name w:val="Emphasis Green"/>
    <w:rsid w:val="0019079D"/>
    <w:rPr>
      <w:rFonts w:ascii="Avenir LT Std 95 Black" w:eastAsia="ヒラギノ角ゴ Pro W3" w:hAnsi="Avenir LT Std 95 Black"/>
      <w:b w:val="0"/>
      <w:i w:val="0"/>
      <w:color w:val="128A7B"/>
      <w:sz w:val="30"/>
    </w:rPr>
  </w:style>
  <w:style w:type="character" w:customStyle="1" w:styleId="Unknown0">
    <w:name w:val="Unknown 0"/>
    <w:semiHidden/>
    <w:rsid w:val="0019079D"/>
  </w:style>
  <w:style w:type="paragraph" w:customStyle="1" w:styleId="ScientificName">
    <w:name w:val="Scientific Name"/>
    <w:rsid w:val="0019079D"/>
    <w:pPr>
      <w:spacing w:line="192" w:lineRule="auto"/>
    </w:pPr>
    <w:rPr>
      <w:rFonts w:ascii="Adelle Basic Italic" w:eastAsia="ヒラギノ角ゴ Pro W3" w:hAnsi="Adelle Basic Italic"/>
      <w:color w:val="659898"/>
      <w:sz w:val="62"/>
    </w:rPr>
  </w:style>
  <w:style w:type="paragraph" w:styleId="Header">
    <w:name w:val="header"/>
    <w:basedOn w:val="Normal"/>
    <w:link w:val="HeaderChar"/>
    <w:locked/>
    <w:rsid w:val="003472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Footer">
    <w:name w:val="footer"/>
    <w:basedOn w:val="Normal"/>
    <w:link w:val="FooterChar"/>
    <w:locked/>
    <w:rsid w:val="003472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47252"/>
    <w:rPr>
      <w:rFonts w:ascii="Helvetica Neue" w:eastAsia="ヒラギノ角ゴ Pro W3" w:hAnsi="Helvetica Neue"/>
      <w:color w:val="42231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F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FAA"/>
    <w:rPr>
      <w:rFonts w:ascii="Tahoma" w:eastAsia="ヒラギノ角ゴ Pro W3" w:hAnsi="Tahoma" w:cs="Tahoma"/>
      <w:color w:val="42231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xcorp\AppData\Local\Temp\Temp1_Species_Signs_Word_Template%20(2).zip\Species%20Signs%20Word%20Templates\CareForTheRare-SpeciesSig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C4AA1-4052-49D8-82DA-782B2E2C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CareForTheRare-SpeciesSignTemplate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ASCD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Wexcorp</dc:creator>
  <cp:lastModifiedBy>Abby</cp:lastModifiedBy>
  <cp:revision>4</cp:revision>
  <cp:lastPrinted>2013-06-20T19:51:00Z</cp:lastPrinted>
  <dcterms:created xsi:type="dcterms:W3CDTF">2014-01-27T04:00:00Z</dcterms:created>
  <dcterms:modified xsi:type="dcterms:W3CDTF">2014-01-27T04:11:00Z</dcterms:modified>
</cp:coreProperties>
</file>