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D46" w:rsidRDefault="00125AE2">
      <w:pPr>
        <w:pStyle w:val="BodyText1"/>
        <w:rPr>
          <w:rFonts w:ascii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A53B87" wp14:editId="7CE966E2">
                <wp:simplePos x="0" y="0"/>
                <wp:positionH relativeFrom="column">
                  <wp:posOffset>2629535</wp:posOffset>
                </wp:positionH>
                <wp:positionV relativeFrom="paragraph">
                  <wp:posOffset>6637020</wp:posOffset>
                </wp:positionV>
                <wp:extent cx="210185" cy="248285"/>
                <wp:effectExtent l="0" t="0" r="0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128A7B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207.05pt;margin-top:522.6pt;width:16.55pt;height:19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" path="m,94836r80284,1l105093,r24808,94837l210185,94836r-64951,58612l170043,248284,105093,189672,40142,248284,64951,153448,,94836xe" fillcolor="#128a7b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11CD8D3" wp14:editId="6AB6DFB5">
                <wp:simplePos x="0" y="0"/>
                <wp:positionH relativeFrom="column">
                  <wp:posOffset>2262505</wp:posOffset>
                </wp:positionH>
                <wp:positionV relativeFrom="paragraph">
                  <wp:posOffset>5528742</wp:posOffset>
                </wp:positionV>
                <wp:extent cx="3049905" cy="1768475"/>
                <wp:effectExtent l="0" t="0" r="17145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76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D46" w:rsidRDefault="00AC16EF" w:rsidP="00981B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2BDEC" wp14:editId="5F9CEA3D">
                                  <wp:extent cx="2744492" cy="1619250"/>
                                  <wp:effectExtent l="0" t="0" r="0" b="0"/>
                                  <wp:docPr id="2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319" cy="162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15pt;margin-top:435.35pt;width:240.15pt;height:13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0,0,0,0">
                  <w:txbxContent>
                    <w:p w:rsidR="007E7D46" w:rsidRDefault="00AC16EF" w:rsidP="00981B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02A58" wp14:editId="46C528F8">
                            <wp:extent cx="2744492" cy="1619250"/>
                            <wp:effectExtent l="0" t="0" r="0" b="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319" cy="1622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49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4B1006B" wp14:editId="1569BE4C">
                <wp:simplePos x="0" y="0"/>
                <wp:positionH relativeFrom="column">
                  <wp:posOffset>223520</wp:posOffset>
                </wp:positionH>
                <wp:positionV relativeFrom="paragraph">
                  <wp:posOffset>7124065</wp:posOffset>
                </wp:positionV>
                <wp:extent cx="3705860" cy="2667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8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7D46" w:rsidRPr="009C0761" w:rsidRDefault="007E7D46" w:rsidP="00C6739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</w:pPr>
                            <w:r w:rsidRPr="009C0761"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  <w:t xml:space="preserve">PHOTO BY: </w:t>
                            </w:r>
                            <w:r w:rsidR="001B149B"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  <w:t>MICHAEL WALL, RANCHO SANTA ANA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7.6pt;margin-top:560.95pt;width:291.8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7E7D46" w:rsidRPr="009C0761" w:rsidRDefault="007E7D46" w:rsidP="00C6739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</w:pPr>
                      <w:r w:rsidRPr="009C0761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PHOTO BY: </w:t>
                      </w:r>
                      <w:r w:rsidR="001B149B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MICHAEL WALL, RANCHO </w:t>
                      </w:r>
                      <w:proofErr w:type="gramStart"/>
                      <w:r w:rsidR="001B149B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>SANTA ANA</w:t>
                      </w:r>
                      <w:proofErr w:type="gramEnd"/>
                      <w:r w:rsidR="001B149B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 BOTANIC GARDEN</w:t>
                      </w:r>
                    </w:p>
                  </w:txbxContent>
                </v:textbox>
              </v:shape>
            </w:pict>
          </mc:Fallback>
        </mc:AlternateContent>
      </w:r>
      <w:r w:rsidR="00B07A78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4B630A5" wp14:editId="2C74E4E9">
                <wp:simplePos x="0" y="0"/>
                <wp:positionH relativeFrom="page">
                  <wp:posOffset>486383</wp:posOffset>
                </wp:positionH>
                <wp:positionV relativeFrom="page">
                  <wp:posOffset>2081719</wp:posOffset>
                </wp:positionV>
                <wp:extent cx="4708187" cy="3911600"/>
                <wp:effectExtent l="0" t="0" r="16510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8187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7D46" w:rsidRPr="008A700D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A700D">
                              <w:rPr>
                                <w:rStyle w:val="EmphasisGreen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About m</w:t>
                            </w:r>
                            <w:r w:rsidRPr="008A700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e:</w:t>
                            </w:r>
                            <w:r w:rsidRPr="008A700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8A700D" w:rsidRPr="001608AA">
                              <w:rPr>
                                <w:rFonts w:ascii="Arial" w:eastAsia="Times New Roman" w:hAnsi="Arial" w:cs="Arial"/>
                                <w:color w:val="auto"/>
                                <w:sz w:val="26"/>
                                <w:szCs w:val="26"/>
                              </w:rPr>
                              <w:t>You can find me on several of the Channel Islands, including Santa Catalina, San Clemente and even Guadalupe (Mexico). I also live on the Palos Verdes peninsula. Did you know Palos Verdes peninsula was once an island?</w:t>
                            </w:r>
                          </w:p>
                          <w:p w:rsidR="007E7D46" w:rsidRPr="008A700D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A700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A700D"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  <w:t xml:space="preserve"> </w:t>
                            </w:r>
                            <w:r w:rsidR="008A700D" w:rsidRPr="001608A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On the Palos Verdes peninsula, I thrive in the soil of one small canyon. Introduced animals are a threat because they overgraze me and have caused major environmental changes in most of my island habitats.</w:t>
                            </w:r>
                          </w:p>
                          <w:p w:rsidR="007E7D46" w:rsidRPr="008A700D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A700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A700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8A700D" w:rsidRPr="001608A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My numbers declined to single digits on San Clemente and Guadalupe Island</w:t>
                            </w:r>
                            <w:r w:rsidR="001608AA" w:rsidRPr="001608A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</w:t>
                            </w:r>
                            <w:r w:rsidR="008A700D" w:rsidRPr="001608AA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, but don’t you worry; I am currently making a come-back on San Clemente.</w:t>
                            </w:r>
                          </w:p>
                          <w:p w:rsidR="007E7D46" w:rsidRPr="00275CBC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A700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A700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8A700D" w:rsidRPr="00275CB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Help support efforts near your neighborhood to conserve your local native flora by donating, becoming </w:t>
                            </w:r>
                            <w:r w:rsidR="001608AA" w:rsidRPr="00275CB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="008A700D" w:rsidRPr="00275CB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member, or volunteering</w:t>
                            </w:r>
                            <w:r w:rsidR="001608AA" w:rsidRPr="00275CB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at a garden near you</w:t>
                            </w:r>
                            <w:r w:rsidR="008A700D" w:rsidRPr="00275CB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38.3pt;margin-top:163.9pt;width:370.7pt;height:30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" filled="f" stroked="f" strokeweight="1pt">
                <v:shadow opacity="49150f"/>
                <v:path arrowok="t"/>
                <v:textbox inset="0,0,0,0">
                  <w:txbxContent>
                    <w:p w:rsidR="007E7D46" w:rsidRPr="008A700D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8A700D">
                        <w:rPr>
                          <w:rStyle w:val="EmphasisGreen"/>
                          <w:rFonts w:ascii="Arial" w:hAnsi="Arial" w:cs="Arial"/>
                          <w:b/>
                          <w:sz w:val="32"/>
                          <w:szCs w:val="32"/>
                        </w:rPr>
                        <w:t>About m</w:t>
                      </w:r>
                      <w:r w:rsidRPr="008A700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e:</w:t>
                      </w:r>
                      <w:r w:rsidRPr="008A700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8A700D" w:rsidRPr="001608AA">
                        <w:rPr>
                          <w:rFonts w:ascii="Arial" w:eastAsia="Times New Roman" w:hAnsi="Arial" w:cs="Arial"/>
                          <w:color w:val="auto"/>
                          <w:sz w:val="26"/>
                          <w:szCs w:val="26"/>
                        </w:rPr>
                        <w:t>You can find me on several of the Channel Islands, including Santa Catalina, San Clemente and even Guadalupe (Mexico). I also live on the Palos Verdes peninsula. Did you know Palos Verdes peninsula was once an island?</w:t>
                      </w:r>
                    </w:p>
                    <w:p w:rsidR="007E7D46" w:rsidRPr="008A700D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A700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Why I’m rare:</w:t>
                      </w:r>
                      <w:r w:rsidRPr="008A700D">
                        <w:rPr>
                          <w:rFonts w:ascii="Arial" w:hAnsi="Arial" w:cs="Arial"/>
                          <w:color w:val="128A7B"/>
                          <w:sz w:val="30"/>
                        </w:rPr>
                        <w:t xml:space="preserve"> </w:t>
                      </w:r>
                      <w:r w:rsidR="008A700D" w:rsidRPr="001608A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On the P</w:t>
                      </w:r>
                      <w:bookmarkStart w:id="1" w:name="_GoBack"/>
                      <w:bookmarkEnd w:id="1"/>
                      <w:r w:rsidR="008A700D" w:rsidRPr="001608A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alos Verdes peninsula, I thrive in the soil of one small canyon. Introduced animals are a threat because they overgraze me and have caused major environmental changes in most of my island habitats.</w:t>
                      </w:r>
                    </w:p>
                    <w:p w:rsidR="007E7D46" w:rsidRPr="008A700D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A700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My story:</w:t>
                      </w:r>
                      <w:r w:rsidRPr="008A700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8A700D" w:rsidRPr="001608A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My numbers declined to single digits on San Clemente and Guadalupe Island</w:t>
                      </w:r>
                      <w:r w:rsidR="001608AA" w:rsidRPr="001608A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</w:t>
                      </w:r>
                      <w:r w:rsidR="008A700D" w:rsidRPr="001608AA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, but don’t you worry; I am currently making a come-back on San Clemente.</w:t>
                      </w:r>
                    </w:p>
                    <w:p w:rsidR="007E7D46" w:rsidRPr="00275CBC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A700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How you can help:</w:t>
                      </w:r>
                      <w:r w:rsidRPr="008A700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8A700D" w:rsidRPr="00275CB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Help support efforts near your neighborhood to conserve your local native flora by donating, becoming </w:t>
                      </w:r>
                      <w:r w:rsidR="001608AA" w:rsidRPr="00275CB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a </w:t>
                      </w:r>
                      <w:r w:rsidR="008A700D" w:rsidRPr="00275CB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member, or volunteering</w:t>
                      </w:r>
                      <w:r w:rsidR="001608AA" w:rsidRPr="00275CB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at a garden near you</w:t>
                      </w:r>
                      <w:r w:rsidR="008A700D" w:rsidRPr="00275CB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GoBack"/>
      <w:r w:rsidR="009037C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459BA9B0" wp14:editId="7FC99615">
                <wp:simplePos x="0" y="0"/>
                <wp:positionH relativeFrom="column">
                  <wp:posOffset>5641975</wp:posOffset>
                </wp:positionH>
                <wp:positionV relativeFrom="paragraph">
                  <wp:posOffset>2197532</wp:posOffset>
                </wp:positionV>
                <wp:extent cx="3073400" cy="3073400"/>
                <wp:effectExtent l="25400" t="25400" r="25400" b="50800"/>
                <wp:wrapNone/>
                <wp:docPr id="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44.25pt;margin-top:173.05pt;width:242pt;height:2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" o:allowoverlap="f" stroked="f">
                <v:fill r:id="rId11" o:title="" rotate="t" type="frame"/>
                <v:shadow on="t" opacity="22936f" origin=",.5" offset="0,23000emu"/>
              </v:oval>
            </w:pict>
          </mc:Fallback>
        </mc:AlternateContent>
      </w:r>
      <w:bookmarkEnd w:id="0"/>
      <w:r w:rsidR="009037CB">
        <w:rPr>
          <w:noProof/>
        </w:rPr>
        <w:drawing>
          <wp:anchor distT="0" distB="0" distL="114300" distR="114300" simplePos="0" relativeHeight="251654656" behindDoc="1" locked="0" layoutInCell="1" allowOverlap="1" wp14:anchorId="144442A0" wp14:editId="19BCC19B">
            <wp:simplePos x="0" y="0"/>
            <wp:positionH relativeFrom="page">
              <wp:posOffset>-70485</wp:posOffset>
            </wp:positionH>
            <wp:positionV relativeFrom="page">
              <wp:posOffset>-180340</wp:posOffset>
            </wp:positionV>
            <wp:extent cx="10131425" cy="8028305"/>
            <wp:effectExtent l="0" t="0" r="3175" b="0"/>
            <wp:wrapThrough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hrough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25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B7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95C03BD" wp14:editId="5A085ED9">
                <wp:simplePos x="0" y="0"/>
                <wp:positionH relativeFrom="page">
                  <wp:posOffset>575945</wp:posOffset>
                </wp:positionH>
                <wp:positionV relativeFrom="page">
                  <wp:posOffset>326241</wp:posOffset>
                </wp:positionV>
                <wp:extent cx="9058910" cy="1282700"/>
                <wp:effectExtent l="0" t="0" r="889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282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20DA" w:rsidRPr="004A7AB7" w:rsidRDefault="001608AA" w:rsidP="001A20D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128A7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 xml:space="preserve">California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>rockflower</w:t>
                            </w:r>
                            <w:proofErr w:type="spellEnd"/>
                            <w:r w:rsidR="001A20DA" w:rsidRPr="004A7AB7"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cr/>
                            </w:r>
                            <w:proofErr w:type="spellStart"/>
                            <w:r w:rsidR="008A700D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Crossosoma</w:t>
                            </w:r>
                            <w:proofErr w:type="spellEnd"/>
                            <w:r w:rsidR="008A700D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="008A700D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californicum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9" style="position:absolute;margin-left:45.35pt;margin-top:25.7pt;width:713.3pt;height:10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1A20DA" w:rsidRPr="004A7AB7" w:rsidRDefault="001608AA" w:rsidP="001A20DA">
                      <w:pPr>
                        <w:spacing w:after="120" w:line="240" w:lineRule="auto"/>
                        <w:rPr>
                          <w:rFonts w:ascii="Arial" w:hAnsi="Arial" w:cs="Arial"/>
                          <w:color w:val="128A7B"/>
                        </w:rPr>
                      </w:pPr>
                      <w:r>
                        <w:rPr>
                          <w:rFonts w:ascii="Arial" w:hAnsi="Arial" w:cs="Arial"/>
                          <w:color w:val="128A7B"/>
                          <w:sz w:val="108"/>
                        </w:rPr>
                        <w:t xml:space="preserve">California </w:t>
                      </w:r>
                      <w:proofErr w:type="spellStart"/>
                      <w:r>
                        <w:rPr>
                          <w:rFonts w:ascii="Arial" w:hAnsi="Arial" w:cs="Arial"/>
                          <w:color w:val="128A7B"/>
                          <w:sz w:val="108"/>
                        </w:rPr>
                        <w:t>rockflower</w:t>
                      </w:r>
                      <w:proofErr w:type="spellEnd"/>
                      <w:r w:rsidR="001A20DA" w:rsidRPr="004A7AB7">
                        <w:rPr>
                          <w:rFonts w:ascii="Arial" w:hAnsi="Arial" w:cs="Arial"/>
                          <w:color w:val="128A7B"/>
                          <w:sz w:val="108"/>
                        </w:rPr>
                        <w:cr/>
                      </w:r>
                      <w:proofErr w:type="spellStart"/>
                      <w:r w:rsidR="008A700D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Crossosoma</w:t>
                      </w:r>
                      <w:proofErr w:type="spellEnd"/>
                      <w:r w:rsidR="008A700D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 xml:space="preserve"> </w:t>
                      </w:r>
                      <w:proofErr w:type="spellStart"/>
                      <w:r w:rsidR="008A700D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californicum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A20D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2B87F9" wp14:editId="370C0677">
                <wp:simplePos x="0" y="0"/>
                <wp:positionH relativeFrom="column">
                  <wp:posOffset>1112371</wp:posOffset>
                </wp:positionH>
                <wp:positionV relativeFrom="paragraph">
                  <wp:posOffset>6243320</wp:posOffset>
                </wp:positionV>
                <wp:extent cx="1146810" cy="866775"/>
                <wp:effectExtent l="0" t="0" r="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20DA" w:rsidRPr="004A7AB7" w:rsidRDefault="008F50ED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Your</w:t>
                            </w:r>
                          </w:p>
                          <w:p w:rsidR="001A20DA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Logo</w:t>
                            </w:r>
                          </w:p>
                          <w:p w:rsidR="007E7D46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87.6pt;margin-top:491.6pt;width:90.3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1A20DA" w:rsidRPr="004A7AB7" w:rsidRDefault="008F50ED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Your</w:t>
                      </w:r>
                    </w:p>
                    <w:p w:rsidR="001A20DA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Logo</w:t>
                      </w:r>
                    </w:p>
                    <w:p w:rsidR="007E7D46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7D46" w:rsidSect="004A7AB7">
      <w:pgSz w:w="15840" w:h="12240" w:orient="landscape"/>
      <w:pgMar w:top="346" w:right="245" w:bottom="346" w:left="245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E34" w:rsidRDefault="00097E34" w:rsidP="00484584">
      <w:pPr>
        <w:spacing w:line="240" w:lineRule="auto"/>
      </w:pPr>
      <w:r>
        <w:separator/>
      </w:r>
    </w:p>
  </w:endnote>
  <w:endnote w:type="continuationSeparator" w:id="0">
    <w:p w:rsidR="00097E34" w:rsidRDefault="00097E34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E34" w:rsidRDefault="00097E34" w:rsidP="00484584">
      <w:pPr>
        <w:spacing w:line="240" w:lineRule="auto"/>
      </w:pPr>
      <w:r>
        <w:separator/>
      </w:r>
    </w:p>
  </w:footnote>
  <w:footnote w:type="continuationSeparator" w:id="0">
    <w:p w:rsidR="00097E34" w:rsidRDefault="00097E34" w:rsidP="004845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C4A2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575E1"/>
    <w:rsid w:val="00097E34"/>
    <w:rsid w:val="00125AE2"/>
    <w:rsid w:val="001608AA"/>
    <w:rsid w:val="0019079D"/>
    <w:rsid w:val="001A20DA"/>
    <w:rsid w:val="001B149B"/>
    <w:rsid w:val="00235043"/>
    <w:rsid w:val="00275CBC"/>
    <w:rsid w:val="00280F3F"/>
    <w:rsid w:val="002B5CA2"/>
    <w:rsid w:val="002D4E4F"/>
    <w:rsid w:val="003D0E28"/>
    <w:rsid w:val="00406EE9"/>
    <w:rsid w:val="004128DE"/>
    <w:rsid w:val="00423FAA"/>
    <w:rsid w:val="00443109"/>
    <w:rsid w:val="00484584"/>
    <w:rsid w:val="004A1487"/>
    <w:rsid w:val="004A7AB7"/>
    <w:rsid w:val="004D7A7A"/>
    <w:rsid w:val="005903FC"/>
    <w:rsid w:val="005B6451"/>
    <w:rsid w:val="005C576F"/>
    <w:rsid w:val="006F2393"/>
    <w:rsid w:val="007E7D46"/>
    <w:rsid w:val="008139B2"/>
    <w:rsid w:val="008A498E"/>
    <w:rsid w:val="008A700D"/>
    <w:rsid w:val="008F50ED"/>
    <w:rsid w:val="009037CB"/>
    <w:rsid w:val="00917E77"/>
    <w:rsid w:val="00981BB0"/>
    <w:rsid w:val="00984749"/>
    <w:rsid w:val="009C0761"/>
    <w:rsid w:val="00A56EFA"/>
    <w:rsid w:val="00A70E53"/>
    <w:rsid w:val="00AC16EF"/>
    <w:rsid w:val="00AE280D"/>
    <w:rsid w:val="00B0608F"/>
    <w:rsid w:val="00B07A78"/>
    <w:rsid w:val="00B62568"/>
    <w:rsid w:val="00C241B8"/>
    <w:rsid w:val="00C6739E"/>
    <w:rsid w:val="00C83E7F"/>
    <w:rsid w:val="00CB1F25"/>
    <w:rsid w:val="00CB3F77"/>
    <w:rsid w:val="00D36D2C"/>
    <w:rsid w:val="00D457E2"/>
    <w:rsid w:val="00D65DA6"/>
    <w:rsid w:val="00E91100"/>
    <w:rsid w:val="00EA0D8B"/>
    <w:rsid w:val="00F07930"/>
    <w:rsid w:val="00FA2D81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0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2013-06-20T19:51:00Z</cp:lastPrinted>
  <dcterms:created xsi:type="dcterms:W3CDTF">2013-06-25T20:09:00Z</dcterms:created>
  <dcterms:modified xsi:type="dcterms:W3CDTF">2013-06-25T20:09:00Z</dcterms:modified>
</cp:coreProperties>
</file>