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36EB0" w14:textId="77777777" w:rsidR="007E7D46" w:rsidRDefault="00BF1FFA">
      <w:pPr>
        <w:pStyle w:val="BodyText1"/>
        <w:rPr>
          <w:rFonts w:ascii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CA2091" wp14:editId="28F61D62">
                <wp:simplePos x="0" y="0"/>
                <wp:positionH relativeFrom="column">
                  <wp:posOffset>2784907</wp:posOffset>
                </wp:positionH>
                <wp:positionV relativeFrom="paragraph">
                  <wp:posOffset>6635115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128A7B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219.3pt;margin-top:522.45pt;width:16.55pt;height:19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" path="m,94836r80284,1l105093,r24808,94837l210185,94836r-64951,58612l170043,248284,105093,189672,40142,248284,64951,153448,,94836xe" fillcolor="#128a7b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195CEE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37D0351" wp14:editId="2DF5097A">
                <wp:simplePos x="0" y="0"/>
                <wp:positionH relativeFrom="page">
                  <wp:posOffset>389933</wp:posOffset>
                </wp:positionH>
                <wp:positionV relativeFrom="page">
                  <wp:posOffset>304274</wp:posOffset>
                </wp:positionV>
                <wp:extent cx="9058910" cy="1371600"/>
                <wp:effectExtent l="0" t="0" r="889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71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B338C9" w14:textId="6A654D04" w:rsidR="003A32EC" w:rsidRDefault="00CD1A83" w:rsidP="001A20D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Summer h</w:t>
                            </w:r>
                            <w:r w:rsidR="003A32EC">
                              <w:rPr>
                                <w:rFonts w:ascii="Arial" w:hAnsi="Arial" w:cs="Arial"/>
                                <w:color w:val="128A7B"/>
                                <w:sz w:val="108"/>
                              </w:rPr>
                              <w:t>olly</w:t>
                            </w:r>
                          </w:p>
                          <w:p w14:paraId="69963176" w14:textId="7310AD31" w:rsidR="003A32EC" w:rsidRPr="003A32EC" w:rsidRDefault="003A32EC" w:rsidP="003A32EC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</w:pPr>
                            <w:proofErr w:type="spellStart"/>
                            <w:r w:rsidRPr="003A32EC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Comar</w:t>
                            </w:r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ostaphylis</w:t>
                            </w:r>
                            <w:proofErr w:type="spellEnd"/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diversifolia</w:t>
                            </w:r>
                            <w:proofErr w:type="spellEnd"/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r w:rsidR="00CD1A83" w:rsidRPr="00CD1A83">
                              <w:rPr>
                                <w:rFonts w:ascii="Arial" w:hAnsi="Arial" w:cs="Arial"/>
                                <w:color w:val="128A7B"/>
                                <w:sz w:val="62"/>
                              </w:rPr>
                              <w:t>subsp.</w:t>
                            </w:r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="00CD1A83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d</w:t>
                            </w:r>
                            <w:r w:rsidRPr="003A32EC">
                              <w:rPr>
                                <w:rFonts w:ascii="Arial" w:hAnsi="Arial" w:cs="Arial"/>
                                <w:i/>
                                <w:color w:val="128A7B"/>
                                <w:sz w:val="62"/>
                              </w:rPr>
                              <w:t>iversifolia</w:t>
                            </w:r>
                            <w:proofErr w:type="spellEnd"/>
                          </w:p>
                          <w:p w14:paraId="41F46FC8" w14:textId="77777777" w:rsidR="001A20DA" w:rsidRPr="004A7AB7" w:rsidRDefault="001A20DA" w:rsidP="003A32EC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128A7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0.7pt;margin-top:23.95pt;width:713.3pt;height:10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14:paraId="0FB338C9" w14:textId="6A654D04" w:rsidR="003A32EC" w:rsidRDefault="00CD1A83" w:rsidP="001A20DA">
                      <w:pPr>
                        <w:spacing w:after="120" w:line="240" w:lineRule="auto"/>
                        <w:rPr>
                          <w:rFonts w:ascii="Arial" w:hAnsi="Arial" w:cs="Arial"/>
                          <w:color w:val="128A7B"/>
                          <w:sz w:val="108"/>
                        </w:rPr>
                      </w:pPr>
                      <w:r>
                        <w:rPr>
                          <w:rFonts w:ascii="Arial" w:hAnsi="Arial" w:cs="Arial"/>
                          <w:color w:val="128A7B"/>
                          <w:sz w:val="108"/>
                        </w:rPr>
                        <w:t>Summer h</w:t>
                      </w:r>
                      <w:r w:rsidR="003A32EC">
                        <w:rPr>
                          <w:rFonts w:ascii="Arial" w:hAnsi="Arial" w:cs="Arial"/>
                          <w:color w:val="128A7B"/>
                          <w:sz w:val="108"/>
                        </w:rPr>
                        <w:t>olly</w:t>
                      </w:r>
                    </w:p>
                    <w:p w14:paraId="69963176" w14:textId="7310AD31" w:rsidR="003A32EC" w:rsidRPr="003A32EC" w:rsidRDefault="003A32EC" w:rsidP="003A32EC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</w:pPr>
                      <w:proofErr w:type="spellStart"/>
                      <w:r w:rsidRPr="003A32EC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Comar</w:t>
                      </w:r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ostaphylis</w:t>
                      </w:r>
                      <w:proofErr w:type="spellEnd"/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diversifolia</w:t>
                      </w:r>
                      <w:proofErr w:type="spellEnd"/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r w:rsidR="00CD1A83" w:rsidRPr="00CD1A83">
                        <w:rPr>
                          <w:rFonts w:ascii="Arial" w:hAnsi="Arial" w:cs="Arial"/>
                          <w:color w:val="128A7B"/>
                          <w:sz w:val="62"/>
                        </w:rPr>
                        <w:t>subsp.</w:t>
                      </w:r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 xml:space="preserve"> </w:t>
                      </w:r>
                      <w:proofErr w:type="spellStart"/>
                      <w:r w:rsidR="00CD1A83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d</w:t>
                      </w:r>
                      <w:r w:rsidRPr="003A32EC">
                        <w:rPr>
                          <w:rFonts w:ascii="Arial" w:hAnsi="Arial" w:cs="Arial"/>
                          <w:i/>
                          <w:color w:val="128A7B"/>
                          <w:sz w:val="62"/>
                        </w:rPr>
                        <w:t>iversifolia</w:t>
                      </w:r>
                      <w:proofErr w:type="spellEnd"/>
                    </w:p>
                    <w:p w14:paraId="41F46FC8" w14:textId="77777777" w:rsidR="001A20DA" w:rsidRPr="004A7AB7" w:rsidRDefault="001A20DA" w:rsidP="003A32EC">
                      <w:pPr>
                        <w:spacing w:after="120" w:line="240" w:lineRule="auto"/>
                        <w:rPr>
                          <w:rFonts w:ascii="Arial" w:hAnsi="Arial" w:cs="Arial"/>
                          <w:color w:val="128A7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B583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795900" wp14:editId="46581A02">
                <wp:simplePos x="0" y="0"/>
                <wp:positionH relativeFrom="column">
                  <wp:posOffset>2262505</wp:posOffset>
                </wp:positionH>
                <wp:positionV relativeFrom="paragraph">
                  <wp:posOffset>5558790</wp:posOffset>
                </wp:positionV>
                <wp:extent cx="3049905" cy="1768475"/>
                <wp:effectExtent l="0" t="0" r="171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76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B56AF0" w14:textId="77777777" w:rsidR="007E7D46" w:rsidRDefault="00AC16EF" w:rsidP="00981B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23200" wp14:editId="38550AF6">
                                  <wp:extent cx="2744492" cy="1619250"/>
                                  <wp:effectExtent l="0" t="0" r="0" b="0"/>
                                  <wp:docPr id="15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319" cy="162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178.15pt;margin-top:437.7pt;width:240.15pt;height:13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14:paraId="64B56AF0" w14:textId="77777777" w:rsidR="007E7D46" w:rsidRDefault="00AC16EF" w:rsidP="00981B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523200" wp14:editId="38550AF6">
                            <wp:extent cx="2744492" cy="1619250"/>
                            <wp:effectExtent l="0" t="0" r="0" b="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319" cy="162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A78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CEAA3BB" wp14:editId="10981115">
                <wp:simplePos x="0" y="0"/>
                <wp:positionH relativeFrom="page">
                  <wp:posOffset>437745</wp:posOffset>
                </wp:positionH>
                <wp:positionV relativeFrom="page">
                  <wp:posOffset>2081719</wp:posOffset>
                </wp:positionV>
                <wp:extent cx="4883839" cy="3911600"/>
                <wp:effectExtent l="0" t="0" r="12065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839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0EDEE1" w14:textId="77777777" w:rsidR="007E7D46" w:rsidRPr="003A32EC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Style w:val="EmphasisGreen"/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About m</w:t>
                            </w: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reside in the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coastal chaparral habitat of Southern California and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also parts of N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orthe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rn Baja California, Mexico.</w:t>
                            </w:r>
                          </w:p>
                          <w:p w14:paraId="7C892D02" w14:textId="4ACE25E6" w:rsidR="007E7D46" w:rsidRPr="003A32EC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  <w:sz w:val="30"/>
                              </w:rPr>
                              <w:t xml:space="preserve">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continue to lose my habitat to human activities such as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agricultural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and residential development. Sand and gravel mining industries also threaten my home.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I wish </w:t>
                            </w:r>
                            <w:r w:rsidR="00CD1A83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people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would realize how much they are hurting me!</w:t>
                            </w:r>
                          </w:p>
                          <w:p w14:paraId="3590ACAC" w14:textId="1F35FE05" w:rsidR="007E7D46" w:rsidRPr="003A32EC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CD1A83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My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common name </w:t>
                            </w:r>
                            <w:r w:rsidR="00CD1A83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is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summer holly because I look 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very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similar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to the non-native holly, but the difference is that I actually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produce fruits in the summer. </w:t>
                            </w:r>
                          </w:p>
                          <w:p w14:paraId="0A3D2192" w14:textId="407C18DB" w:rsidR="007E7D46" w:rsidRPr="00B07A78" w:rsidRDefault="007E7D46" w:rsidP="00B07A78">
                            <w:pPr>
                              <w:spacing w:after="240" w:line="320" w:lineRule="atLeast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50ED">
                              <w:rPr>
                                <w:rFonts w:ascii="Arial" w:hAnsi="Arial" w:cs="Arial"/>
                                <w:b/>
                                <w:color w:val="128A7B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50ED">
                              <w:rPr>
                                <w:rFonts w:ascii="Arial" w:hAnsi="Arial" w:cs="Arial"/>
                                <w:color w:val="128A7B"/>
                              </w:rPr>
                              <w:t xml:space="preserve"> 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When gardening, emphasize plants that are native to your area and avoid non-nativ</w:t>
                            </w:r>
                            <w:r w:rsidR="00CD1A83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es that can become invasive in</w:t>
                            </w:r>
                            <w:r w:rsidR="003A32EC" w:rsidRP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natural areas. Invasive plant species compete with native plants like me for resources and can increase the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frequency and severity of fires that are very harmful to </w:t>
                            </w:r>
                            <w:r w:rsidR="00CD1A83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plants like me</w:t>
                            </w:r>
                            <w:r w:rsidR="003A32EC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4.45pt;margin-top:163.9pt;width:384.55pt;height:30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14:paraId="530EDEE1" w14:textId="77777777" w:rsidR="007E7D46" w:rsidRPr="003A32EC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Style w:val="EmphasisGreen"/>
                          <w:rFonts w:ascii="Arial" w:hAnsi="Arial" w:cs="Arial"/>
                          <w:b/>
                          <w:sz w:val="32"/>
                          <w:szCs w:val="32"/>
                        </w:rPr>
                        <w:t>About m</w:t>
                      </w: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e: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reside in the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coastal chaparral habitat of Southern California and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also parts of N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orthe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rn Baja California, Mexico.</w:t>
                      </w:r>
                    </w:p>
                    <w:p w14:paraId="7C892D02" w14:textId="4ACE25E6" w:rsidR="007E7D46" w:rsidRPr="003A32EC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Why I’m rare:</w:t>
                      </w:r>
                      <w:r w:rsidRPr="008F50ED">
                        <w:rPr>
                          <w:rFonts w:ascii="Arial" w:hAnsi="Arial" w:cs="Arial"/>
                          <w:color w:val="128A7B"/>
                          <w:sz w:val="30"/>
                        </w:rPr>
                        <w:t xml:space="preserve">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continue to lose my habitat to human activities such as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agricultural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and residential development. Sand and gravel mining industries also threaten my home.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I wish </w:t>
                      </w:r>
                      <w:r w:rsidR="00CD1A83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people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would realize how much they are hurting me!</w:t>
                      </w:r>
                    </w:p>
                    <w:p w14:paraId="3590ACAC" w14:textId="1F35FE05" w:rsidR="007E7D46" w:rsidRPr="003A32EC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My story: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CD1A83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My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common name </w:t>
                      </w:r>
                      <w:r w:rsidR="00CD1A83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is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summer holly because I look 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very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similar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to the non-native holly, but the difference is that I actually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produce fruits in the summer. </w:t>
                      </w:r>
                    </w:p>
                    <w:p w14:paraId="0A3D2192" w14:textId="407C18DB" w:rsidR="007E7D46" w:rsidRPr="00B07A78" w:rsidRDefault="007E7D46" w:rsidP="00B07A78">
                      <w:pPr>
                        <w:spacing w:after="240" w:line="320" w:lineRule="atLeast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50ED">
                        <w:rPr>
                          <w:rFonts w:ascii="Arial" w:hAnsi="Arial" w:cs="Arial"/>
                          <w:b/>
                          <w:color w:val="128A7B"/>
                          <w:sz w:val="32"/>
                          <w:szCs w:val="32"/>
                        </w:rPr>
                        <w:t>How you can help:</w:t>
                      </w:r>
                      <w:r w:rsidRPr="008F50ED">
                        <w:rPr>
                          <w:rFonts w:ascii="Arial" w:hAnsi="Arial" w:cs="Arial"/>
                          <w:color w:val="128A7B"/>
                        </w:rPr>
                        <w:t xml:space="preserve"> 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When gardening, emphasize plants that are native to your area and avoid non-nativ</w:t>
                      </w:r>
                      <w:r w:rsidR="00CD1A83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es that can become invasive in</w:t>
                      </w:r>
                      <w:r w:rsidR="003A32EC" w:rsidRP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natural areas. Invasive plant species compete with native plants like me for resources and can increase the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frequency and severity of fires that are very harmful to </w:t>
                      </w:r>
                      <w:r w:rsidR="00CD1A83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plants like me</w:t>
                      </w:r>
                      <w:r w:rsidR="003A32EC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D4056E" wp14:editId="44E12CA5">
                <wp:simplePos x="0" y="0"/>
                <wp:positionH relativeFrom="column">
                  <wp:posOffset>219075</wp:posOffset>
                </wp:positionH>
                <wp:positionV relativeFrom="paragraph">
                  <wp:posOffset>7128307</wp:posOffset>
                </wp:positionV>
                <wp:extent cx="3634105" cy="2667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70563" w14:textId="084E5F6B" w:rsidR="007E7D46" w:rsidRPr="009C0761" w:rsidRDefault="007E7D46" w:rsidP="00C673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</w:pPr>
                            <w:r w:rsidRPr="009C0761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CD1A83">
                              <w:rPr>
                                <w:rFonts w:ascii="Arial" w:hAnsi="Arial" w:cs="Arial"/>
                                <w:b/>
                                <w:color w:val="128A7B"/>
                                <w:sz w:val="16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17.25pt;margin-top:561.3pt;width:286.1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65E70563" w14:textId="084E5F6B" w:rsidR="007E7D46" w:rsidRPr="009C0761" w:rsidRDefault="007E7D46" w:rsidP="00C6739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</w:pPr>
                      <w:r w:rsidRPr="009C0761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PHOTO BY: </w:t>
                      </w:r>
                      <w:r w:rsidR="00CD1A83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RANCHO </w:t>
                      </w:r>
                      <w:proofErr w:type="gramStart"/>
                      <w:r w:rsidR="00CD1A83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>SANTA ANA</w:t>
                      </w:r>
                      <w:proofErr w:type="gramEnd"/>
                      <w:r w:rsidR="00CD1A83">
                        <w:rPr>
                          <w:rFonts w:ascii="Arial" w:hAnsi="Arial" w:cs="Arial"/>
                          <w:b/>
                          <w:color w:val="128A7B"/>
                          <w:sz w:val="16"/>
                          <w:szCs w:val="16"/>
                        </w:rPr>
                        <w:t xml:space="preserve"> BOTANIC GARDEN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037C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0D7A8E0F" wp14:editId="682F9DDD">
                <wp:simplePos x="0" y="0"/>
                <wp:positionH relativeFrom="column">
                  <wp:posOffset>5641975</wp:posOffset>
                </wp:positionH>
                <wp:positionV relativeFrom="paragraph">
                  <wp:posOffset>2197532</wp:posOffset>
                </wp:positionV>
                <wp:extent cx="3073400" cy="3073400"/>
                <wp:effectExtent l="25400" t="25400" r="25400" b="50800"/>
                <wp:wrapNone/>
                <wp:docPr id="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444.25pt;margin-top:173.05pt;width:242pt;height:24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" o:allowoverlap="f" stroked="f">
                <v:fill r:id="rId11" o:title="" rotate="t" type="frame"/>
                <v:shadow on="t" opacity="22936f" origin=",.5" offset="0,23000emu"/>
              </v:oval>
            </w:pict>
          </mc:Fallback>
        </mc:AlternateContent>
      </w:r>
      <w:bookmarkEnd w:id="0"/>
      <w:r w:rsidR="009037CB">
        <w:rPr>
          <w:noProof/>
        </w:rPr>
        <w:drawing>
          <wp:anchor distT="0" distB="0" distL="114300" distR="114300" simplePos="0" relativeHeight="251654656" behindDoc="1" locked="0" layoutInCell="1" allowOverlap="1" wp14:anchorId="2D1A956C" wp14:editId="6FE315D7">
            <wp:simplePos x="0" y="0"/>
            <wp:positionH relativeFrom="page">
              <wp:posOffset>-70485</wp:posOffset>
            </wp:positionH>
            <wp:positionV relativeFrom="page">
              <wp:posOffset>-180340</wp:posOffset>
            </wp:positionV>
            <wp:extent cx="10131425" cy="8028305"/>
            <wp:effectExtent l="0" t="0" r="3175" b="0"/>
            <wp:wrapThrough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hrough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425" cy="80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D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C9CF7D" wp14:editId="5A29EE50">
                <wp:simplePos x="0" y="0"/>
                <wp:positionH relativeFrom="column">
                  <wp:posOffset>1112371</wp:posOffset>
                </wp:positionH>
                <wp:positionV relativeFrom="paragraph">
                  <wp:posOffset>6243320</wp:posOffset>
                </wp:positionV>
                <wp:extent cx="1146810" cy="86677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78B74A" w14:textId="77777777" w:rsidR="001A20DA" w:rsidRPr="004A7AB7" w:rsidRDefault="008F50ED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Your</w:t>
                            </w:r>
                          </w:p>
                          <w:p w14:paraId="581C6D5E" w14:textId="77777777" w:rsidR="001A20DA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Logo</w:t>
                            </w:r>
                          </w:p>
                          <w:p w14:paraId="559CA708" w14:textId="77777777" w:rsidR="007E7D46" w:rsidRPr="004A7AB7" w:rsidRDefault="007E7D46" w:rsidP="001A20D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</w:pPr>
                            <w:r w:rsidRPr="004A7AB7">
                              <w:rPr>
                                <w:rFonts w:ascii="Arial" w:hAnsi="Arial" w:cs="Arial"/>
                                <w:b/>
                                <w:color w:val="128A7B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87.6pt;margin-top:491.6pt;width:90.3pt;height: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1A20DA" w:rsidRPr="004A7AB7" w:rsidRDefault="008F50ED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Your</w:t>
                      </w:r>
                    </w:p>
                    <w:p w:rsidR="001A20DA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Logo</w:t>
                      </w:r>
                    </w:p>
                    <w:p w:rsidR="007E7D46" w:rsidRPr="004A7AB7" w:rsidRDefault="007E7D46" w:rsidP="001A20D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128A7B"/>
                        </w:rPr>
                      </w:pPr>
                      <w:r w:rsidRPr="004A7AB7">
                        <w:rPr>
                          <w:rFonts w:ascii="Arial" w:hAnsi="Arial" w:cs="Arial"/>
                          <w:b/>
                          <w:color w:val="128A7B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E7D46" w:rsidSect="004A7AB7">
      <w:pgSz w:w="15840" w:h="12240" w:orient="landscape"/>
      <w:pgMar w:top="346" w:right="245" w:bottom="346" w:left="245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07763" w14:textId="77777777" w:rsidR="008040B4" w:rsidRDefault="008040B4" w:rsidP="00484584">
      <w:pPr>
        <w:spacing w:line="240" w:lineRule="auto"/>
      </w:pPr>
      <w:r>
        <w:separator/>
      </w:r>
    </w:p>
  </w:endnote>
  <w:endnote w:type="continuationSeparator" w:id="0">
    <w:p w14:paraId="781B1802" w14:textId="77777777" w:rsidR="008040B4" w:rsidRDefault="008040B4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ABE12" w14:textId="77777777" w:rsidR="008040B4" w:rsidRDefault="008040B4" w:rsidP="00484584">
      <w:pPr>
        <w:spacing w:line="240" w:lineRule="auto"/>
      </w:pPr>
      <w:r>
        <w:separator/>
      </w:r>
    </w:p>
  </w:footnote>
  <w:footnote w:type="continuationSeparator" w:id="0">
    <w:p w14:paraId="4BB10291" w14:textId="77777777" w:rsidR="008040B4" w:rsidRDefault="008040B4" w:rsidP="004845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BC4A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15974"/>
    <w:rsid w:val="000575E1"/>
    <w:rsid w:val="0019079D"/>
    <w:rsid w:val="00195CEE"/>
    <w:rsid w:val="001A20DA"/>
    <w:rsid w:val="00235043"/>
    <w:rsid w:val="00280F3F"/>
    <w:rsid w:val="002B5CA2"/>
    <w:rsid w:val="002D4E4F"/>
    <w:rsid w:val="003A32EC"/>
    <w:rsid w:val="003D0E28"/>
    <w:rsid w:val="00406EE9"/>
    <w:rsid w:val="004128DE"/>
    <w:rsid w:val="00423FAA"/>
    <w:rsid w:val="00443109"/>
    <w:rsid w:val="00484584"/>
    <w:rsid w:val="004A7AB7"/>
    <w:rsid w:val="004D7A7A"/>
    <w:rsid w:val="005903FC"/>
    <w:rsid w:val="005B6451"/>
    <w:rsid w:val="005C576F"/>
    <w:rsid w:val="006A580E"/>
    <w:rsid w:val="006F2393"/>
    <w:rsid w:val="007E7D46"/>
    <w:rsid w:val="008040B4"/>
    <w:rsid w:val="008139B2"/>
    <w:rsid w:val="008A498E"/>
    <w:rsid w:val="008F50ED"/>
    <w:rsid w:val="009037CB"/>
    <w:rsid w:val="00917E77"/>
    <w:rsid w:val="00981BB0"/>
    <w:rsid w:val="00984749"/>
    <w:rsid w:val="009C0761"/>
    <w:rsid w:val="009F384B"/>
    <w:rsid w:val="00A56EFA"/>
    <w:rsid w:val="00AC16EF"/>
    <w:rsid w:val="00AE280D"/>
    <w:rsid w:val="00B0608F"/>
    <w:rsid w:val="00B07A78"/>
    <w:rsid w:val="00B62568"/>
    <w:rsid w:val="00BE2D23"/>
    <w:rsid w:val="00BF1FFA"/>
    <w:rsid w:val="00C241B8"/>
    <w:rsid w:val="00C6739E"/>
    <w:rsid w:val="00C83E7F"/>
    <w:rsid w:val="00CB3F77"/>
    <w:rsid w:val="00CD1A83"/>
    <w:rsid w:val="00D36D2C"/>
    <w:rsid w:val="00D457E2"/>
    <w:rsid w:val="00D65DA6"/>
    <w:rsid w:val="00DB5839"/>
    <w:rsid w:val="00E67714"/>
    <w:rsid w:val="00E91100"/>
    <w:rsid w:val="00EA0D8B"/>
    <w:rsid w:val="00F07930"/>
    <w:rsid w:val="00FA2D81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AC63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uiPriority w:val="99"/>
    <w:lock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Footer">
    <w:name w:val="footer"/>
    <w:basedOn w:val="Normal"/>
    <w:link w:val="FooterChar"/>
    <w:uiPriority w:val="99"/>
    <w:lock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Helvetica Neue" w:eastAsia="ヒラギノ角ゴ Pro W3" w:hAnsi="Helvetica Neue"/>
      <w:color w:val="42231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9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6</cp:revision>
  <cp:lastPrinted>2013-06-20T19:51:00Z</cp:lastPrinted>
  <dcterms:created xsi:type="dcterms:W3CDTF">2013-06-21T02:48:00Z</dcterms:created>
  <dcterms:modified xsi:type="dcterms:W3CDTF">2013-06-25T20:14:00Z</dcterms:modified>
</cp:coreProperties>
</file>