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C179F6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6319A9" wp14:editId="36DC24DD">
                <wp:simplePos x="0" y="0"/>
                <wp:positionH relativeFrom="page">
                  <wp:posOffset>499110</wp:posOffset>
                </wp:positionH>
                <wp:positionV relativeFrom="page">
                  <wp:posOffset>2097405</wp:posOffset>
                </wp:positionV>
                <wp:extent cx="4635500" cy="3771900"/>
                <wp:effectExtent l="0" t="0" r="1270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6B81" w:rsidRPr="00D53605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C179F6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C179F6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e:</w:t>
                            </w:r>
                            <w:r w:rsidRPr="00D53605">
                              <w:rPr>
                                <w:rFonts w:ascii="Arial" w:hAnsi="Arial" w:cs="Arial"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am an endangered plant </w:t>
                            </w:r>
                            <w:r w:rsidR="00363A1C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found only in the tiny country of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Lesotho</w:t>
                            </w:r>
                            <w:r w:rsidR="00363A1C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(located in the middle of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South Africa</w:t>
                            </w:r>
                            <w:r w:rsidR="00363A1C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)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</w:t>
                            </w:r>
                            <w:r w:rsidR="008447DF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ook at my leaves </w:t>
                            </w:r>
                            <w:r w:rsidR="00D720E1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and you’ll</w:t>
                            </w:r>
                            <w:r w:rsidR="008447DF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see</w:t>
                            </w:r>
                            <w:r w:rsidR="008447DF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why I’m called Spiral Aloe.</w:t>
                            </w:r>
                          </w:p>
                          <w:p w:rsidR="00735744" w:rsidRPr="006F2393" w:rsidRDefault="00735744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</w:pPr>
                            <w:r w:rsidRPr="00C179F6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6F2393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E4507B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pollinator, the Malachite Sunbird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="00E4507B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is becoming rare, making it difficult for me to produce seeds. </w:t>
                            </w:r>
                            <w:r w:rsidR="00630542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I’m also unsustainably harvested from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my habitat </w:t>
                            </w:r>
                            <w:r w:rsidR="00630542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for medicine </w:t>
                            </w:r>
                            <w:r w:rsidR="005B752C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and</w:t>
                            </w:r>
                            <w:r w:rsidR="00630542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to be sold to plant collectors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53605" w:rsidRPr="006F2393" w:rsidRDefault="00D53605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D53605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179F6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="00396B81" w:rsidRPr="00396B8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D720E1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grow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in rock crevices 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at high elevations in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the Maluti Mountains</w:t>
                            </w:r>
                            <w:r w:rsidR="00E501C9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 I’m proud to be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01C9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only Aloe </w:t>
                            </w:r>
                            <w:r w:rsidR="00E501C9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that grow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="00E501C9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in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23A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cold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alpine </w:t>
                            </w:r>
                            <w:r w:rsidR="00E501C9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habitat</w:t>
                            </w:r>
                            <w:r w:rsidR="00414CD4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484584" w:rsidRPr="006F2393" w:rsidRDefault="00960C1A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</w:rPr>
                            </w:pPr>
                            <w:r w:rsidRPr="00C179F6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6F23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53605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Support the cooperative efforts between botanic gardens, conservation programs and nurseries to propagate plants like me for commercial trade to help reduce collections from wild populations</w:t>
                            </w:r>
                            <w:r w:rsidR="00F17BBA" w:rsidRPr="00C179F6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84584" w:rsidRDefault="00960C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7" o:spid="_x0000_s1026" style="position:absolute;margin-left:39.3pt;margin-top:165.15pt;width:365pt;height:29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" filled="f" stroked="f" strokeweight="1pt">
                <v:shadow opacity="49150f"/>
                <v:path arrowok="t"/>
                <v:textbox inset="0,0,0,0">
                  <w:txbxContent>
                    <w:p w:rsidR="00396B81" w:rsidRPr="00D53605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auto"/>
                        </w:rPr>
                      </w:pPr>
                      <w:r w:rsidRPr="00C179F6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C179F6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e:</w:t>
                      </w:r>
                      <w:r w:rsidRPr="00D53605">
                        <w:rPr>
                          <w:rFonts w:ascii="Arial" w:hAnsi="Arial" w:cs="Arial"/>
                          <w:color w:val="31849B" w:themeColor="accent5" w:themeShade="BF"/>
                        </w:rPr>
                        <w:t xml:space="preserve"> </w:t>
                      </w:r>
                      <w:r w:rsidR="00D5360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am an endangered plant </w:t>
                      </w:r>
                      <w:r w:rsidR="00363A1C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found only in the tiny country of</w:t>
                      </w:r>
                      <w:r w:rsidR="00D5360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Lesotho</w:t>
                      </w:r>
                      <w:r w:rsidR="00363A1C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(located in the middle of </w:t>
                      </w:r>
                      <w:r w:rsidR="00D5360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South Africa</w:t>
                      </w:r>
                      <w:r w:rsidR="00363A1C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)</w:t>
                      </w:r>
                      <w:r w:rsidR="00D5360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</w:t>
                      </w:r>
                      <w:r w:rsidR="009423A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</w:t>
                      </w:r>
                      <w:r w:rsidR="008447DF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ook at my leaves </w:t>
                      </w:r>
                      <w:r w:rsidR="00D720E1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and you’ll</w:t>
                      </w:r>
                      <w:r w:rsidR="008447DF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9423A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see</w:t>
                      </w:r>
                      <w:r w:rsidR="008447DF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why I’m called Spiral Aloe.</w:t>
                      </w:r>
                    </w:p>
                    <w:p w:rsidR="00735744" w:rsidRPr="006F2393" w:rsidRDefault="00735744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128A7B"/>
                          <w:sz w:val="30"/>
                        </w:rPr>
                      </w:pPr>
                      <w:r w:rsidRPr="00C179F6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6F2393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E4507B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pollinator, the Malachite Sunbird</w:t>
                      </w:r>
                      <w:r w:rsidR="009423A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r w:rsidR="00E4507B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is becoming rare, making it difficult for me to produce seeds. </w:t>
                      </w:r>
                      <w:r w:rsidR="00630542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I’m also unsustainably harvested from</w:t>
                      </w:r>
                      <w:r w:rsidR="009423A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my habitat </w:t>
                      </w:r>
                      <w:r w:rsidR="00630542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for medicine </w:t>
                      </w:r>
                      <w:r w:rsidR="005B752C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and</w:t>
                      </w:r>
                      <w:r w:rsidR="00630542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to be sold to plant collectors</w:t>
                      </w:r>
                      <w:r w:rsidR="009423A5" w:rsidRPr="00C179F6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:rsidR="00D53605" w:rsidRPr="006F2393" w:rsidRDefault="00D53605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D53605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C179F6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="00396B81" w:rsidRPr="00396B81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 </w:t>
                      </w:r>
                      <w:r w:rsidR="00D720E1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grow 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in rock crevices </w:t>
                      </w:r>
                      <w:r w:rsidR="009423A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at high elevations in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the </w:t>
                      </w:r>
                      <w:proofErr w:type="spellStart"/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Maluti</w:t>
                      </w:r>
                      <w:proofErr w:type="spellEnd"/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Mountains</w:t>
                      </w:r>
                      <w:r w:rsidR="00E501C9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 I’m proud to be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E501C9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the 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only Aloe </w:t>
                      </w:r>
                      <w:r w:rsidR="00E501C9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that grow</w:t>
                      </w:r>
                      <w:r w:rsidR="009423A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="00E501C9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in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9423A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cold 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alpine </w:t>
                      </w:r>
                      <w:r w:rsidR="00E501C9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habitat</w:t>
                      </w:r>
                      <w:r w:rsidR="00414CD4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!</w:t>
                      </w:r>
                    </w:p>
                    <w:p w:rsidR="00484584" w:rsidRPr="006F2393" w:rsidRDefault="00C179F6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eastAsia="Times New Roman" w:hAnsi="Arial" w:cs="Arial"/>
                          <w:color w:val="auto"/>
                          <w:sz w:val="20"/>
                        </w:rPr>
                      </w:pPr>
                      <w:r w:rsidRPr="00C179F6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6F2393">
                        <w:rPr>
                          <w:rFonts w:ascii="Arial" w:hAnsi="Arial" w:cs="Arial"/>
                        </w:rPr>
                        <w:t xml:space="preserve"> </w:t>
                      </w:r>
                      <w:r w:rsidR="00D53605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Support the cooperative efforts between botanic gardens, conservation programs and nurseries to propagate plants like me for commercial trade to help reduce collections from wild populations</w:t>
                      </w:r>
                      <w:r w:rsidR="00F17BBA" w:rsidRPr="00C179F6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484584" w:rsidRDefault="00C179F6"/>
                  </w:txbxContent>
                </v:textbox>
                <w10:wrap anchorx="page" anchory="page"/>
              </v:rect>
            </w:pict>
          </mc:Fallback>
        </mc:AlternateContent>
      </w:r>
      <w:r w:rsidR="00C027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1D82A" wp14:editId="77CE8CFC">
                <wp:simplePos x="0" y="0"/>
                <wp:positionH relativeFrom="column">
                  <wp:posOffset>3705225</wp:posOffset>
                </wp:positionH>
                <wp:positionV relativeFrom="paragraph">
                  <wp:posOffset>6821805</wp:posOffset>
                </wp:positionV>
                <wp:extent cx="210185" cy="248285"/>
                <wp:effectExtent l="0" t="0" r="0" b="0"/>
                <wp:wrapNone/>
                <wp:docPr id="1" name="5-Point St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5-Point Star 1" o:spid="_x0000_s1026" style="position:absolute;margin-left:291.75pt;margin-top:537.15pt;width:16.5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" path="m,94836r80284,1l105093,r24808,94837l210185,94836r-64951,58612l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003938">
        <w:rPr>
          <w:noProof/>
        </w:rPr>
        <w:drawing>
          <wp:anchor distT="0" distB="0" distL="114300" distR="114300" simplePos="0" relativeHeight="251670528" behindDoc="1" locked="0" layoutInCell="1" allowOverlap="1" wp14:anchorId="4A03958F" wp14:editId="068D6C17">
            <wp:simplePos x="0" y="0"/>
            <wp:positionH relativeFrom="column">
              <wp:posOffset>1955800</wp:posOffset>
            </wp:positionH>
            <wp:positionV relativeFrom="paragraph">
              <wp:posOffset>5669280</wp:posOffset>
            </wp:positionV>
            <wp:extent cx="3362548" cy="1818724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map-blankTIF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/>
                    <a:stretch/>
                  </pic:blipFill>
                  <pic:spPr bwMode="auto">
                    <a:xfrm>
                      <a:off x="0" y="0"/>
                      <a:ext cx="3362548" cy="181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3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78595C" wp14:editId="760928A9">
                <wp:simplePos x="0" y="0"/>
                <wp:positionH relativeFrom="page">
                  <wp:posOffset>508000</wp:posOffset>
                </wp:positionH>
                <wp:positionV relativeFrom="page">
                  <wp:posOffset>333466</wp:posOffset>
                </wp:positionV>
                <wp:extent cx="8394700" cy="1335315"/>
                <wp:effectExtent l="0" t="0" r="6350" b="1778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94700" cy="133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56BF" w:rsidRPr="002D1616" w:rsidRDefault="007A37F5" w:rsidP="00C0274E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</w:pPr>
                            <w:r w:rsidRPr="002D1616"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  <w:t>Spiral Aloe</w:t>
                            </w:r>
                          </w:p>
                          <w:p w:rsidR="00484584" w:rsidRPr="002D1616" w:rsidRDefault="007A37F5" w:rsidP="00C0274E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</w:rPr>
                            </w:pPr>
                            <w:r w:rsidRPr="002D1616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Aloe polyphylla</w:t>
                            </w:r>
                          </w:p>
                          <w:p w:rsidR="00484584" w:rsidRDefault="00960C1A" w:rsidP="00C0274E">
                            <w:pPr>
                              <w:spacing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:rsidR="00484584" w:rsidRDefault="00960C1A" w:rsidP="00C0274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40pt;margin-top:26.25pt;width:661pt;height:10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656BF" w:rsidRPr="002D1616" w:rsidRDefault="007A37F5" w:rsidP="00C0274E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  <w:sz w:val="108"/>
                        </w:rPr>
                      </w:pPr>
                      <w:r w:rsidRPr="002D1616">
                        <w:rPr>
                          <w:rFonts w:ascii="Helvetica" w:hAnsi="Helvetica"/>
                          <w:color w:val="128A7B"/>
                          <w:sz w:val="108"/>
                        </w:rPr>
                        <w:t>Spiral Aloe</w:t>
                      </w:r>
                    </w:p>
                    <w:p w:rsidR="00484584" w:rsidRPr="002D1616" w:rsidRDefault="007A37F5" w:rsidP="00C0274E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</w:rPr>
                      </w:pPr>
                      <w:r w:rsidRPr="002D1616">
                        <w:rPr>
                          <w:rFonts w:ascii="Helvetica" w:hAnsi="Helvetica"/>
                          <w:i/>
                          <w:color w:val="128A7B"/>
                        </w:rPr>
                        <w:t xml:space="preserve">Aloe </w:t>
                      </w:r>
                      <w:proofErr w:type="spellStart"/>
                      <w:r w:rsidRPr="002D1616">
                        <w:rPr>
                          <w:rFonts w:ascii="Helvetica" w:hAnsi="Helvetica"/>
                          <w:i/>
                          <w:color w:val="128A7B"/>
                        </w:rPr>
                        <w:t>polyphylla</w:t>
                      </w:r>
                      <w:proofErr w:type="spellEnd"/>
                    </w:p>
                    <w:p w:rsidR="00484584" w:rsidRDefault="003D0D42" w:rsidP="00C0274E">
                      <w:pPr>
                        <w:spacing w:line="240" w:lineRule="auto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  <w:p w:rsidR="00484584" w:rsidRDefault="003D0D42" w:rsidP="00C0274E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B7F00">
        <w:rPr>
          <w:noProof/>
        </w:rPr>
        <w:drawing>
          <wp:anchor distT="0" distB="0" distL="114300" distR="114300" simplePos="0" relativeHeight="251669504" behindDoc="1" locked="0" layoutInCell="1" allowOverlap="1" wp14:anchorId="5869E08A" wp14:editId="70D805CA">
            <wp:simplePos x="0" y="0"/>
            <wp:positionH relativeFrom="column">
              <wp:posOffset>1185545</wp:posOffset>
            </wp:positionH>
            <wp:positionV relativeFrom="paragraph">
              <wp:posOffset>6340384</wp:posOffset>
            </wp:positionV>
            <wp:extent cx="1416050" cy="61658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31BEF2" wp14:editId="3A770662">
                <wp:simplePos x="0" y="0"/>
                <wp:positionH relativeFrom="column">
                  <wp:posOffset>-191135</wp:posOffset>
                </wp:positionH>
                <wp:positionV relativeFrom="paragraph">
                  <wp:posOffset>7191375</wp:posOffset>
                </wp:positionV>
                <wp:extent cx="5334635" cy="2667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C1D13" w:rsidRDefault="008139B2" w:rsidP="008139B2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C1D13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</w:t>
                            </w:r>
                            <w:r w:rsidR="00280F3F" w:rsidRPr="00CC1D13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BY: </w:t>
                            </w:r>
                            <w:r w:rsidR="00455844" w:rsidRPr="00CC1D13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STAN SHEBS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8" type="#_x0000_t202" style="position:absolute;margin-left:-15pt;margin-top:566.25pt;width:420.0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C1D13" w:rsidRDefault="008139B2" w:rsidP="008139B2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bookmarkStart w:id="1" w:name="_GoBack"/>
                      <w:r w:rsidRPr="00CC1D13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</w:t>
                      </w:r>
                      <w:r w:rsidR="00280F3F" w:rsidRPr="00CC1D13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BY: </w:t>
                      </w:r>
                      <w:r w:rsidR="00455844" w:rsidRPr="00CC1D13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STAN SHEBS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77BE7E79" wp14:editId="6206E888">
                <wp:simplePos x="0" y="0"/>
                <wp:positionH relativeFrom="column">
                  <wp:posOffset>5549900</wp:posOffset>
                </wp:positionH>
                <wp:positionV relativeFrom="paragraph">
                  <wp:posOffset>2223770</wp:posOffset>
                </wp:positionV>
                <wp:extent cx="3073400" cy="3073400"/>
                <wp:effectExtent l="0" t="0" r="0" b="31750"/>
                <wp:wrapNone/>
                <wp:docPr id="3" name="Oval 2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4F731E" w:rsidRDefault="004F731E" w:rsidP="004F731E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9" alt="brighamia insignis in bloom 2" style="position:absolute;margin-left:437pt;margin-top:175.1pt;width:242pt;height:2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" o:allowoverlap="f" stroked="f">
                <v:fill r:id="rId11" o:title="brighamia insignis in bloom 2" recolor="t" rotate="t" type="frame"/>
                <v:shadow on="t" opacity="22936f" origin=",.5" offset="0,.63889mm"/>
                <v:textbox>
                  <w:txbxContent>
                    <w:p w:rsidR="004F731E" w:rsidRDefault="004F731E" w:rsidP="004F731E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8A498E">
        <w:rPr>
          <w:noProof/>
        </w:rPr>
        <w:drawing>
          <wp:anchor distT="0" distB="0" distL="114300" distR="114300" simplePos="0" relativeHeight="251654144" behindDoc="1" locked="0" layoutInCell="1" allowOverlap="1" wp14:anchorId="49B5DEBE" wp14:editId="612EF7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5700" cy="7762875"/>
            <wp:effectExtent l="19050" t="0" r="0" b="0"/>
            <wp:wrapThrough wrapText="bothSides">
              <wp:wrapPolygon edited="0">
                <wp:start x="-41" y="0"/>
                <wp:lineTo x="-41" y="21573"/>
                <wp:lineTo x="21586" y="21573"/>
                <wp:lineTo x="21586" y="0"/>
                <wp:lineTo x="-41" y="0"/>
              </wp:wrapPolygon>
            </wp:wrapThrough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C1A" w:rsidRDefault="00960C1A" w:rsidP="00484584">
      <w:pPr>
        <w:spacing w:line="240" w:lineRule="auto"/>
      </w:pPr>
      <w:r>
        <w:separator/>
      </w:r>
    </w:p>
  </w:endnote>
  <w:endnote w:type="continuationSeparator" w:id="0">
    <w:p w:rsidR="00960C1A" w:rsidRDefault="00960C1A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C1A" w:rsidRDefault="00960C1A" w:rsidP="00484584">
      <w:pPr>
        <w:spacing w:line="240" w:lineRule="auto"/>
      </w:pPr>
      <w:r>
        <w:separator/>
      </w:r>
    </w:p>
  </w:footnote>
  <w:footnote w:type="continuationSeparator" w:id="0">
    <w:p w:rsidR="00960C1A" w:rsidRDefault="00960C1A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03938"/>
    <w:rsid w:val="000115AE"/>
    <w:rsid w:val="000C7E16"/>
    <w:rsid w:val="00105E2A"/>
    <w:rsid w:val="00111B38"/>
    <w:rsid w:val="001312E6"/>
    <w:rsid w:val="0019079D"/>
    <w:rsid w:val="001973D7"/>
    <w:rsid w:val="002230E3"/>
    <w:rsid w:val="00276C56"/>
    <w:rsid w:val="00280F3F"/>
    <w:rsid w:val="002D1616"/>
    <w:rsid w:val="002F330F"/>
    <w:rsid w:val="003202DC"/>
    <w:rsid w:val="00363A1C"/>
    <w:rsid w:val="00375506"/>
    <w:rsid w:val="00396B81"/>
    <w:rsid w:val="003B676F"/>
    <w:rsid w:val="003D0D42"/>
    <w:rsid w:val="003D0E28"/>
    <w:rsid w:val="003D163A"/>
    <w:rsid w:val="003E67D0"/>
    <w:rsid w:val="004128DE"/>
    <w:rsid w:val="00414CD4"/>
    <w:rsid w:val="00422391"/>
    <w:rsid w:val="00423FAA"/>
    <w:rsid w:val="00455844"/>
    <w:rsid w:val="004656BF"/>
    <w:rsid w:val="00481109"/>
    <w:rsid w:val="004D595E"/>
    <w:rsid w:val="004D7A7A"/>
    <w:rsid w:val="004F731E"/>
    <w:rsid w:val="005709F4"/>
    <w:rsid w:val="005B752C"/>
    <w:rsid w:val="005C576F"/>
    <w:rsid w:val="00623946"/>
    <w:rsid w:val="00630542"/>
    <w:rsid w:val="00692F9B"/>
    <w:rsid w:val="006B2325"/>
    <w:rsid w:val="006D429B"/>
    <w:rsid w:val="006F2393"/>
    <w:rsid w:val="00705C26"/>
    <w:rsid w:val="00727201"/>
    <w:rsid w:val="00735744"/>
    <w:rsid w:val="007A37F5"/>
    <w:rsid w:val="007D00EB"/>
    <w:rsid w:val="008139B2"/>
    <w:rsid w:val="008447DF"/>
    <w:rsid w:val="008A498E"/>
    <w:rsid w:val="008B5E4A"/>
    <w:rsid w:val="00917E77"/>
    <w:rsid w:val="009423A5"/>
    <w:rsid w:val="00960C1A"/>
    <w:rsid w:val="00981BB0"/>
    <w:rsid w:val="009B794B"/>
    <w:rsid w:val="00A56EFA"/>
    <w:rsid w:val="00A71551"/>
    <w:rsid w:val="00AB7F00"/>
    <w:rsid w:val="00AC1DE3"/>
    <w:rsid w:val="00B62568"/>
    <w:rsid w:val="00BC57F0"/>
    <w:rsid w:val="00BD7193"/>
    <w:rsid w:val="00C0274E"/>
    <w:rsid w:val="00C179F6"/>
    <w:rsid w:val="00C241B8"/>
    <w:rsid w:val="00CB3F77"/>
    <w:rsid w:val="00CC1D13"/>
    <w:rsid w:val="00CF5AA5"/>
    <w:rsid w:val="00D111D4"/>
    <w:rsid w:val="00D36D2C"/>
    <w:rsid w:val="00D457E2"/>
    <w:rsid w:val="00D53605"/>
    <w:rsid w:val="00D65DA6"/>
    <w:rsid w:val="00D720E1"/>
    <w:rsid w:val="00DD7F4C"/>
    <w:rsid w:val="00E4507B"/>
    <w:rsid w:val="00E501C9"/>
    <w:rsid w:val="00EA0D8B"/>
    <w:rsid w:val="00EB3784"/>
    <w:rsid w:val="00EB5FFF"/>
    <w:rsid w:val="00F02FF8"/>
    <w:rsid w:val="00F07930"/>
    <w:rsid w:val="00F17BBA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17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B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BBA"/>
    <w:rPr>
      <w:rFonts w:ascii="Helvetica Neue" w:eastAsia="ヒラギノ角ゴ Pro W3" w:hAnsi="Helvetica Neue"/>
      <w:color w:val="42231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BBA"/>
    <w:rPr>
      <w:rFonts w:ascii="Helvetica Neue" w:eastAsia="ヒラギノ角ゴ Pro W3" w:hAnsi="Helvetica Neue"/>
      <w:b/>
      <w:bCs/>
      <w:color w:val="4223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17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B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BBA"/>
    <w:rPr>
      <w:rFonts w:ascii="Helvetica Neue" w:eastAsia="ヒラギノ角ゴ Pro W3" w:hAnsi="Helvetica Neue"/>
      <w:color w:val="42231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BBA"/>
    <w:rPr>
      <w:rFonts w:ascii="Helvetica Neue" w:eastAsia="ヒラギノ角ゴ Pro W3" w:hAnsi="Helvetica Neue"/>
      <w:b/>
      <w:bCs/>
      <w:color w:val="4223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3C003-EBDF-418E-BCFE-181463338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2012-05-02T23:04:00Z</cp:lastPrinted>
  <dcterms:created xsi:type="dcterms:W3CDTF">2014-01-25T04:35:00Z</dcterms:created>
  <dcterms:modified xsi:type="dcterms:W3CDTF">2014-01-25T04:41:00Z</dcterms:modified>
</cp:coreProperties>
</file>