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FB7624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4D4B22" wp14:editId="2D48183E">
            <wp:simplePos x="0" y="0"/>
            <wp:positionH relativeFrom="column">
              <wp:posOffset>4023995</wp:posOffset>
            </wp:positionH>
            <wp:positionV relativeFrom="paragraph">
              <wp:posOffset>6016625</wp:posOffset>
            </wp:positionV>
            <wp:extent cx="2925445" cy="1482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mapCONT-blankTI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38A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1897AC7" wp14:editId="3237EFAC">
                <wp:simplePos x="0" y="0"/>
                <wp:positionH relativeFrom="page">
                  <wp:posOffset>4693920</wp:posOffset>
                </wp:positionH>
                <wp:positionV relativeFrom="page">
                  <wp:posOffset>2055333</wp:posOffset>
                </wp:positionV>
                <wp:extent cx="4861560" cy="4248150"/>
                <wp:effectExtent l="0" t="0" r="15240" b="1905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1560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6F2393" w:rsidRDefault="00D457E2">
                            <w:pPr>
                              <w:pStyle w:val="BodyText1"/>
                              <w:rPr>
                                <w:rFonts w:ascii="Arial" w:hAnsi="Arial" w:cs="Arial"/>
                              </w:rPr>
                            </w:pPr>
                            <w:r w:rsidRPr="00FB7624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About me:</w:t>
                            </w:r>
                            <w:r w:rsidRPr="00DC11D3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BC61E7" w:rsidRPr="00FB7624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</w:t>
                            </w:r>
                            <w:r w:rsidR="00BC61E7" w:rsidRPr="00FB762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one of the oldest tree species on earth with fossil records over 165 million years old.</w:t>
                            </w:r>
                          </w:p>
                          <w:p w:rsidR="00484584" w:rsidRPr="006F2393" w:rsidRDefault="00FB7624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B7624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Why I’m rare:</w:t>
                            </w:r>
                            <w:r w:rsidR="006F2393" w:rsidRPr="00FB7624">
                              <w:rPr>
                                <w:rFonts w:ascii="Arial" w:hAnsi="Arial" w:cs="Arial"/>
                                <w:color w:val="8E5F0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 was once one of the most abundant trees in the region, but 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people have 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overharvested 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me 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for Christmas trees, riverboat fuel, shingles and fence posts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and have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altered 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my </w:t>
                            </w:r>
                            <w:r w:rsid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habitat </w:t>
                            </w:r>
                            <w:r w:rsidR="00D101B7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through development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 A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fungal disease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also kills trees</w:t>
                            </w:r>
                            <w:r w:rsidR="00D101B7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like me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 Now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there are only about 200 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of me </w:t>
                            </w:r>
                            <w:r w:rsidR="007136AA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left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in the wild!</w:t>
                            </w:r>
                          </w:p>
                          <w:p w:rsidR="004128DE" w:rsidRPr="006F2393" w:rsidRDefault="004128D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B7624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My story:</w:t>
                            </w:r>
                            <w:r w:rsidRPr="00FB7624">
                              <w:rPr>
                                <w:rFonts w:ascii="Arial" w:hAnsi="Arial" w:cs="Arial"/>
                                <w:color w:val="8E5F0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Once scattered throughout the Northern Hemisphere, I was driven south by glaciers that once covered the northern states</w:t>
                            </w:r>
                            <w:r w:rsidR="00D101B7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. Now I live 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in small</w:t>
                            </w:r>
                            <w:r w:rsidR="00D101B7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 isolated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pockets in the southeastern United States</w:t>
                            </w:r>
                            <w:r w:rsidR="00893F0F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84584" w:rsidRPr="006F2393" w:rsidRDefault="00FB7624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 w:rsidP="004D7A7A">
                            <w:pPr>
                              <w:spacing w:line="320" w:lineRule="atLeast"/>
                            </w:pPr>
                            <w:r w:rsidRPr="00FB7624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DC11D3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E7093E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The Atlanta Botanical Garden and the State Botanical Garden of Georgia are monitoring existing populations and 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are </w:t>
                            </w:r>
                            <w:r w:rsidR="00E7093E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producing </w:t>
                            </w:r>
                            <w:r w:rsidR="00981315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new trees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to return to these protected sites.</w:t>
                            </w:r>
                            <w:r w:rsidR="00E7093E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You can help by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7093E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supporting </w:t>
                            </w:r>
                            <w:r w:rsidR="00D101B7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threatened plant</w:t>
                            </w:r>
                            <w:r w:rsidR="000973F2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B4E94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protection, </w:t>
                            </w:r>
                            <w:r w:rsidR="00E7093E" w:rsidRPr="00FB762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research, monitoring and reintroduction efforts both here and at your local garden.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9.6pt;margin-top:161.85pt;width:382.8pt;height:334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" filled="f" stroked="f" strokeweight="1pt">
                <v:shadow opacity="49150f"/>
                <v:path arrowok="t"/>
                <v:textbox inset="0,0,0,0">
                  <w:txbxContent>
                    <w:p w:rsidR="00484584" w:rsidRPr="006F2393" w:rsidRDefault="00D457E2">
                      <w:pPr>
                        <w:pStyle w:val="BodyText1"/>
                        <w:rPr>
                          <w:rFonts w:ascii="Arial" w:hAnsi="Arial" w:cs="Arial"/>
                        </w:rPr>
                      </w:pPr>
                      <w:r w:rsidRPr="00FB7624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About me:</w:t>
                      </w:r>
                      <w:r w:rsidRPr="00DC11D3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BC61E7" w:rsidRPr="00FB7624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</w:t>
                      </w:r>
                      <w:r w:rsidR="00BC61E7" w:rsidRPr="00FB762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one of the oldest tree species on earth with fossil records over 165 million years old.</w:t>
                      </w:r>
                    </w:p>
                    <w:p w:rsidR="00484584" w:rsidRPr="006F2393" w:rsidRDefault="00FB7624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FB7624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Why I’m rare:</w:t>
                      </w:r>
                      <w:r w:rsidR="006F2393" w:rsidRPr="00FB7624">
                        <w:rPr>
                          <w:rFonts w:ascii="Arial" w:hAnsi="Arial" w:cs="Arial"/>
                          <w:color w:val="8E5F0A"/>
                          <w:sz w:val="32"/>
                          <w:szCs w:val="32"/>
                        </w:rPr>
                        <w:t xml:space="preserve"> 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 was once one of the most abundant trees in the region, but 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people have 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overharvested 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me 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for Christmas trees, riverboat fuel, shingles and fence posts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and have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altered 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my </w:t>
                      </w:r>
                      <w:r w:rsid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habitat </w:t>
                      </w:r>
                      <w:r w:rsidR="00D101B7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through development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 A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fungal disease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also kills trees</w:t>
                      </w:r>
                      <w:r w:rsidR="00D101B7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like me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 Now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there are only about 200 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of me </w:t>
                      </w:r>
                      <w:r w:rsidR="007136AA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left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in the wild!</w:t>
                      </w:r>
                    </w:p>
                    <w:p w:rsidR="004128DE" w:rsidRPr="006F2393" w:rsidRDefault="004128D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FB7624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My story:</w:t>
                      </w:r>
                      <w:r w:rsidRPr="00FB7624">
                        <w:rPr>
                          <w:rFonts w:ascii="Arial" w:hAnsi="Arial" w:cs="Arial"/>
                          <w:color w:val="8E5F0A"/>
                          <w:sz w:val="32"/>
                          <w:szCs w:val="32"/>
                        </w:rPr>
                        <w:t xml:space="preserve"> 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Once scattered throughout the Northern Hemisphere, I was driven south by glaciers that once covered the northern states</w:t>
                      </w:r>
                      <w:r w:rsidR="00D101B7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. Now I live 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in small</w:t>
                      </w:r>
                      <w:r w:rsidR="00D101B7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 isolated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pockets in the southeastern United States</w:t>
                      </w:r>
                      <w:r w:rsidR="00893F0F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484584" w:rsidRPr="006F2393" w:rsidRDefault="00FB7624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 w:rsidP="004D7A7A">
                      <w:pPr>
                        <w:spacing w:line="320" w:lineRule="atLeast"/>
                      </w:pPr>
                      <w:r w:rsidRPr="00FB7624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How you can help:</w:t>
                      </w:r>
                      <w:r w:rsidRPr="00DC11D3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E7093E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The Atlanta Botanical Garden and the State Botanical Garden of Georgia are monitoring existing populations and 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are </w:t>
                      </w:r>
                      <w:r w:rsidR="00E7093E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producing </w:t>
                      </w:r>
                      <w:r w:rsidR="00981315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new trees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to return to these protected sites.</w:t>
                      </w:r>
                      <w:r w:rsidR="00E7093E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You can help by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E7093E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supporting </w:t>
                      </w:r>
                      <w:r w:rsidR="00D101B7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threatened plant</w:t>
                      </w:r>
                      <w:r w:rsidR="000973F2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8B4E94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protection, </w:t>
                      </w:r>
                      <w:r w:rsidR="00E7093E" w:rsidRPr="00FB762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research, monitoring and reintroduction efforts both here and at your local garden.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571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268FC" wp14:editId="3CB25AAC">
                <wp:simplePos x="0" y="0"/>
                <wp:positionH relativeFrom="column">
                  <wp:posOffset>6069330</wp:posOffset>
                </wp:positionH>
                <wp:positionV relativeFrom="paragraph">
                  <wp:posOffset>7013575</wp:posOffset>
                </wp:positionV>
                <wp:extent cx="219075" cy="279400"/>
                <wp:effectExtent l="0" t="0" r="9525" b="6350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79400"/>
                        </a:xfrm>
                        <a:prstGeom prst="star5">
                          <a:avLst/>
                        </a:prstGeom>
                        <a:solidFill>
                          <a:srgbClr val="8E5F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477.9pt;margin-top:552.25pt;width:17.2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279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" path="m0,106721l83680,106722,109538,,135395,106722,219075,106721,151376,172678,177235,279399,109538,213441,41840,279399,67699,172678,,106721xe" fillcolor="#8e5f0a" stroked="f">
                <v:path o:connecttype="custom" o:connectlocs="0,106721;83680,106722;109538,0;135395,106722;219075,106721;151376,172678;177235,279399;109538,213441;41840,279399;67699,172678;0,106721" o:connectangles="0,0,0,0,0,0,0,0,0,0,0"/>
              </v:shape>
            </w:pict>
          </mc:Fallback>
        </mc:AlternateContent>
      </w:r>
      <w:r w:rsidR="007136AA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5BAADE6" wp14:editId="05AE2707">
                <wp:simplePos x="0" y="0"/>
                <wp:positionH relativeFrom="page">
                  <wp:posOffset>508000</wp:posOffset>
                </wp:positionH>
                <wp:positionV relativeFrom="page">
                  <wp:posOffset>303530</wp:posOffset>
                </wp:positionV>
                <wp:extent cx="8445500" cy="1282700"/>
                <wp:effectExtent l="0" t="0" r="12700" b="1270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DC11D3" w:rsidRDefault="00E55F9C" w:rsidP="00157160">
                            <w:pPr>
                              <w:spacing w:line="240" w:lineRule="auto"/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</w:pPr>
                            <w:r w:rsidRPr="00DC11D3">
                              <w:rPr>
                                <w:rFonts w:ascii="Helvetica" w:hAnsi="Helvetica"/>
                                <w:color w:val="8E5F0A"/>
                                <w:sz w:val="108"/>
                              </w:rPr>
                              <w:t>Stinking Cedar</w:t>
                            </w:r>
                            <w:r w:rsidR="00D457E2" w:rsidRPr="00DC11D3">
                              <w:rPr>
                                <w:rFonts w:ascii="Helvetica" w:hAnsi="Helvetica"/>
                                <w:color w:val="8E5F0A"/>
                                <w:sz w:val="108"/>
                              </w:rPr>
                              <w:cr/>
                            </w:r>
                            <w:r w:rsidR="00D457E2" w:rsidRPr="00DC11D3"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  <w:t>(</w:t>
                            </w:r>
                            <w:proofErr w:type="spellStart"/>
                            <w:r w:rsidRPr="00DC11D3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>Torreya</w:t>
                            </w:r>
                            <w:proofErr w:type="spellEnd"/>
                            <w:r w:rsidRPr="00DC11D3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DC11D3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>taxifolia</w:t>
                            </w:r>
                            <w:proofErr w:type="spellEnd"/>
                            <w:r w:rsidR="00D457E2" w:rsidRPr="00DC11D3"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  <w:t>)</w:t>
                            </w:r>
                          </w:p>
                          <w:p w:rsidR="00484584" w:rsidRPr="00157160" w:rsidRDefault="00FB7624" w:rsidP="00157160">
                            <w:pPr>
                              <w:spacing w:line="240" w:lineRule="auto"/>
                              <w:rPr>
                                <w:rFonts w:ascii="Helvetica" w:eastAsia="Times New Roman" w:hAnsi="Helvetica"/>
                                <w:color w:val="8E4F0A"/>
                                <w:sz w:val="20"/>
                              </w:rPr>
                            </w:pPr>
                          </w:p>
                          <w:p w:rsidR="00484584" w:rsidRPr="00157160" w:rsidRDefault="00FB7624" w:rsidP="00157160">
                            <w:pPr>
                              <w:spacing w:line="240" w:lineRule="auto"/>
                              <w:rPr>
                                <w:color w:val="8E4F0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pt;margin-top:23.9pt;width:665pt;height:10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DC11D3" w:rsidRDefault="00E55F9C" w:rsidP="00157160">
                      <w:pPr>
                        <w:spacing w:line="240" w:lineRule="auto"/>
                        <w:rPr>
                          <w:rFonts w:ascii="Helvetica" w:hAnsi="Helvetica"/>
                          <w:color w:val="8E5F0A"/>
                          <w:sz w:val="62"/>
                        </w:rPr>
                      </w:pPr>
                      <w:r w:rsidRPr="00DC11D3">
                        <w:rPr>
                          <w:rFonts w:ascii="Helvetica" w:hAnsi="Helvetica"/>
                          <w:color w:val="8E5F0A"/>
                          <w:sz w:val="108"/>
                        </w:rPr>
                        <w:t>Stinking Cedar</w:t>
                      </w:r>
                      <w:r w:rsidR="00D457E2" w:rsidRPr="00DC11D3">
                        <w:rPr>
                          <w:rFonts w:ascii="Helvetica" w:hAnsi="Helvetica"/>
                          <w:color w:val="8E5F0A"/>
                          <w:sz w:val="108"/>
                        </w:rPr>
                        <w:cr/>
                      </w:r>
                      <w:r w:rsidR="00D457E2" w:rsidRPr="00DC11D3">
                        <w:rPr>
                          <w:rFonts w:ascii="Helvetica" w:hAnsi="Helvetica"/>
                          <w:color w:val="8E5F0A"/>
                          <w:sz w:val="62"/>
                        </w:rPr>
                        <w:t>(</w:t>
                      </w:r>
                      <w:proofErr w:type="spellStart"/>
                      <w:r w:rsidRPr="00DC11D3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>Torreya</w:t>
                      </w:r>
                      <w:proofErr w:type="spellEnd"/>
                      <w:r w:rsidRPr="00DC11D3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 xml:space="preserve"> </w:t>
                      </w:r>
                      <w:proofErr w:type="spellStart"/>
                      <w:r w:rsidRPr="00DC11D3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>taxifolia</w:t>
                      </w:r>
                      <w:proofErr w:type="spellEnd"/>
                      <w:r w:rsidR="00D457E2" w:rsidRPr="00DC11D3">
                        <w:rPr>
                          <w:rFonts w:ascii="Helvetica" w:hAnsi="Helvetica"/>
                          <w:color w:val="8E5F0A"/>
                          <w:sz w:val="62"/>
                        </w:rPr>
                        <w:t>)</w:t>
                      </w:r>
                    </w:p>
                    <w:p w:rsidR="00484584" w:rsidRPr="00157160" w:rsidRDefault="00F76E53" w:rsidP="00157160">
                      <w:pPr>
                        <w:spacing w:line="240" w:lineRule="auto"/>
                        <w:rPr>
                          <w:rFonts w:ascii="Helvetica" w:eastAsia="Times New Roman" w:hAnsi="Helvetica"/>
                          <w:color w:val="8E4F0A"/>
                          <w:sz w:val="20"/>
                        </w:rPr>
                      </w:pPr>
                    </w:p>
                    <w:p w:rsidR="00484584" w:rsidRPr="00157160" w:rsidRDefault="00F76E53" w:rsidP="00157160">
                      <w:pPr>
                        <w:spacing w:line="240" w:lineRule="auto"/>
                        <w:rPr>
                          <w:color w:val="8E4F0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55F9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051BDC30" wp14:editId="18DACA19">
            <wp:simplePos x="0" y="0"/>
            <wp:positionH relativeFrom="column">
              <wp:posOffset>7053580</wp:posOffset>
            </wp:positionH>
            <wp:positionV relativeFrom="paragraph">
              <wp:posOffset>6262370</wp:posOffset>
            </wp:positionV>
            <wp:extent cx="1406525" cy="6076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A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7DE73" wp14:editId="236DB28D">
                <wp:simplePos x="0" y="0"/>
                <wp:positionH relativeFrom="column">
                  <wp:posOffset>5610225</wp:posOffset>
                </wp:positionH>
                <wp:positionV relativeFrom="paragraph">
                  <wp:posOffset>7172325</wp:posOffset>
                </wp:positionV>
                <wp:extent cx="4142740" cy="276225"/>
                <wp:effectExtent l="0" t="0" r="635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FB7624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B762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PHOTO BY: </w:t>
                            </w:r>
                            <w:r w:rsidR="009971F4" w:rsidRPr="00FB762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MICHAEL WENZEL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8" type="#_x0000_t202" style="position:absolute;margin-left:441.75pt;margin-top:564.75pt;width:326.2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FB7624" w:rsidRDefault="00280F3F" w:rsidP="008139B2">
                      <w:pPr>
                        <w:jc w:val="right"/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FB762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PHOTO BY: </w:t>
                      </w:r>
                      <w:r w:rsidR="009971F4" w:rsidRPr="00FB762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MICHAEL WENZEL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65DA6">
        <w:rPr>
          <w:noProof/>
        </w:rPr>
        <w:drawing>
          <wp:anchor distT="0" distB="0" distL="114300" distR="114300" simplePos="0" relativeHeight="251653119" behindDoc="1" locked="0" layoutInCell="1" allowOverlap="1" wp14:anchorId="15FB9510" wp14:editId="6F9245D3">
            <wp:simplePos x="0" y="0"/>
            <wp:positionH relativeFrom="page">
              <wp:posOffset>-38100</wp:posOffset>
            </wp:positionH>
            <wp:positionV relativeFrom="page">
              <wp:posOffset>-28575</wp:posOffset>
            </wp:positionV>
            <wp:extent cx="10096500" cy="7800975"/>
            <wp:effectExtent l="19050" t="0" r="0" b="0"/>
            <wp:wrapThrough wrapText="bothSides">
              <wp:wrapPolygon edited="0">
                <wp:start x="-41" y="0"/>
                <wp:lineTo x="-41" y="21574"/>
                <wp:lineTo x="21600" y="21574"/>
                <wp:lineTo x="21600" y="0"/>
                <wp:lineTo x="-41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136A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>
                <wp:simplePos x="0" y="0"/>
                <wp:positionH relativeFrom="column">
                  <wp:posOffset>812800</wp:posOffset>
                </wp:positionH>
                <wp:positionV relativeFrom="paragraph">
                  <wp:posOffset>2236470</wp:posOffset>
                </wp:positionV>
                <wp:extent cx="3073400" cy="3073400"/>
                <wp:effectExtent l="0" t="0" r="0" b="31750"/>
                <wp:wrapNone/>
                <wp:docPr id="8" name="Oval 3" descr="C:\Documents and Settings\lumek\Desktop\Care for the Rare\Torreya_taxifolia_fruits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4pt;margin-top:176.1pt;width:242pt;height:24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4QklNA+0AAAAAABABLAAAAAEAAQEsAAAAAQAB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GqAAA&#10;AABSZ2h0bG9uZwAACO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CQMAAAAAQAAAKAAAAB4AAAB4AAA4QAAACPwABgAAf/Y/+0ADEFkb2Jl&#10;X0NNAAH/7gAOQWRvYmUAZIAAAAAB/9sAhAAMCAgICQgMCQkMEQsKCxEVDwwMDxUYExMVExMYEQwM&#10;DAwMDBEMDAwMDAwMDAwMDAwMDAwMDAwMDAwMDAwMDAwMAQ0LCw0ODRAODhAUDg4OFBQODg4OFBEM&#10;DAwMDBERDAwMDAwMEQwMDAwMDAwMDAwMDAwMDAwMDAwMDAwMDAwMDAz/wAARCAB4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jcnM9Imh0dHA6Ly9ucy5hZG9iZS5jb20vY2FtZXJhLXJhdy1zZXR0aW5n&#10;cy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CAQEBAQEBAgICAgICAgICAgICAgIDAwMDAwMDAwMDAwMDAwMBAQEBAQEB&#10;AgEBAgMCAgIDAwMDAwMDAwMDAwMDAwMDAwMDAwMDAwMDAwMDAwMDAwMDAwMDAwMDAwMDAwMDAwMD&#10;A//AABEIBqgI4AMBEQACEQEDEQH/3QAEARz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" o:allowoverlap="f" stroked="f">
                <v:fill r:id="rId12" o:title="Torreya_taxifolia_fruits" recolor="t" rotate="t" type="frame"/>
                <v:shadow on="t" opacity="22936f" origin=",.5" offset="0,.63889mm"/>
              </v:oval>
            </w:pict>
          </mc:Fallback>
        </mc:AlternateContent>
      </w:r>
    </w:p>
    <w:sectPr w:rsidR="00484584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B52" w:rsidRDefault="00EA1B52" w:rsidP="00484584">
      <w:pPr>
        <w:spacing w:line="240" w:lineRule="auto"/>
      </w:pPr>
      <w:r>
        <w:separator/>
      </w:r>
    </w:p>
  </w:endnote>
  <w:endnote w:type="continuationSeparator" w:id="0">
    <w:p w:rsidR="00EA1B52" w:rsidRDefault="00EA1B52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B52" w:rsidRDefault="00EA1B52" w:rsidP="00484584">
      <w:pPr>
        <w:spacing w:line="240" w:lineRule="auto"/>
      </w:pPr>
      <w:r>
        <w:separator/>
      </w:r>
    </w:p>
  </w:footnote>
  <w:footnote w:type="continuationSeparator" w:id="0">
    <w:p w:rsidR="00EA1B52" w:rsidRDefault="00EA1B52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973F2"/>
    <w:rsid w:val="00157160"/>
    <w:rsid w:val="0019079D"/>
    <w:rsid w:val="001E2A82"/>
    <w:rsid w:val="00280F3F"/>
    <w:rsid w:val="00363FDB"/>
    <w:rsid w:val="003D0E28"/>
    <w:rsid w:val="003E3B2A"/>
    <w:rsid w:val="004128DE"/>
    <w:rsid w:val="00423FAA"/>
    <w:rsid w:val="00430DDE"/>
    <w:rsid w:val="00436750"/>
    <w:rsid w:val="004D7A7A"/>
    <w:rsid w:val="006F2393"/>
    <w:rsid w:val="007136AA"/>
    <w:rsid w:val="0073661B"/>
    <w:rsid w:val="00764719"/>
    <w:rsid w:val="008139B2"/>
    <w:rsid w:val="00893F0F"/>
    <w:rsid w:val="008951EF"/>
    <w:rsid w:val="008A45C7"/>
    <w:rsid w:val="008A498E"/>
    <w:rsid w:val="008B4E94"/>
    <w:rsid w:val="008E0CAF"/>
    <w:rsid w:val="00917E77"/>
    <w:rsid w:val="00981315"/>
    <w:rsid w:val="00981BB0"/>
    <w:rsid w:val="009971F4"/>
    <w:rsid w:val="009F010E"/>
    <w:rsid w:val="00A84C43"/>
    <w:rsid w:val="00B1510F"/>
    <w:rsid w:val="00B62568"/>
    <w:rsid w:val="00BC61E7"/>
    <w:rsid w:val="00C5629F"/>
    <w:rsid w:val="00C64357"/>
    <w:rsid w:val="00CB3F77"/>
    <w:rsid w:val="00D101B7"/>
    <w:rsid w:val="00D36D2C"/>
    <w:rsid w:val="00D457E2"/>
    <w:rsid w:val="00D548D0"/>
    <w:rsid w:val="00D65DA6"/>
    <w:rsid w:val="00DA338A"/>
    <w:rsid w:val="00DC11D3"/>
    <w:rsid w:val="00DE486B"/>
    <w:rsid w:val="00E26390"/>
    <w:rsid w:val="00E55F9C"/>
    <w:rsid w:val="00E7093E"/>
    <w:rsid w:val="00E70FDA"/>
    <w:rsid w:val="00EA0D8B"/>
    <w:rsid w:val="00EA1B52"/>
    <w:rsid w:val="00ED3BD3"/>
    <w:rsid w:val="00F07930"/>
    <w:rsid w:val="00F63E78"/>
    <w:rsid w:val="00F6435A"/>
    <w:rsid w:val="00F76E53"/>
    <w:rsid w:val="00FB5874"/>
    <w:rsid w:val="00FB5A2F"/>
    <w:rsid w:val="00FB7624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C0C13-277E-654D-9C40-6E6A1C9C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2012-05-02T23:04:00Z</cp:lastPrinted>
  <dcterms:created xsi:type="dcterms:W3CDTF">2013-06-26T19:56:00Z</dcterms:created>
  <dcterms:modified xsi:type="dcterms:W3CDTF">2013-06-26T19:56:00Z</dcterms:modified>
</cp:coreProperties>
</file>