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0241EE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A606B7F" wp14:editId="7008C8FE">
                <wp:simplePos x="0" y="0"/>
                <wp:positionH relativeFrom="page">
                  <wp:posOffset>4716780</wp:posOffset>
                </wp:positionH>
                <wp:positionV relativeFrom="page">
                  <wp:posOffset>2066289</wp:posOffset>
                </wp:positionV>
                <wp:extent cx="4635500" cy="3668083"/>
                <wp:effectExtent l="0" t="0" r="12700" b="1524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00" cy="3668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6060D1" w:rsidRDefault="00D457E2">
                            <w:pPr>
                              <w:pStyle w:val="BodyText1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0241EE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About me:</w:t>
                            </w:r>
                            <w:r w:rsidRPr="00F26BE7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6060D1" w:rsidRPr="0002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="00074051" w:rsidRPr="0002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am </w:t>
                            </w:r>
                            <w:r w:rsidR="005A2518" w:rsidRPr="0002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a</w:t>
                            </w:r>
                            <w:r w:rsidR="00074051" w:rsidRPr="0002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carnivorous plant</w:t>
                            </w:r>
                            <w:r w:rsidR="006060D1" w:rsidRPr="0002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found in only 35</w:t>
                            </w:r>
                            <w:r w:rsidR="006060D1" w:rsidRPr="000241EE">
                              <w:rPr>
                                <w:rFonts w:ascii="Arial" w:hAnsi="Arial" w:cs="Arial"/>
                                <w:color w:val="3265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0D1" w:rsidRPr="0002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isolated areas in the Appalachian Mountains.</w:t>
                            </w:r>
                          </w:p>
                          <w:p w:rsidR="00484584" w:rsidRPr="006F2393" w:rsidRDefault="000241EE">
                            <w:pPr>
                              <w:spacing w:line="320" w:lineRule="atLeas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74051" w:rsidRPr="000241EE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241EE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0241EE">
                              <w:rPr>
                                <w:rFonts w:ascii="Arial" w:hAnsi="Arial" w:cs="Arial"/>
                                <w:color w:val="8E5F0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60D1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I live in areas with a high</w:t>
                            </w:r>
                            <w:r w:rsidR="005D4BD8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="006060D1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clean water table and along stream banks. I’m sensitive to disturbance </w:t>
                            </w:r>
                            <w:r w:rsidR="00074051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and livestock</w:t>
                            </w:r>
                            <w:r w:rsidR="005A2518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trample me</w:t>
                            </w:r>
                            <w:r w:rsidR="00074051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4128DE" w:rsidRPr="000241EE" w:rsidRDefault="006060D1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84584" w:rsidRPr="006F2393" w:rsidRDefault="00D457E2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0241EE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My story:</w:t>
                            </w:r>
                            <w:r w:rsidRPr="00F26BE7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5A2518" w:rsidRPr="0002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eat beetles, wasps, and other insects! </w:t>
                            </w:r>
                            <w:r w:rsidR="00074051" w:rsidRPr="000241EE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attract </w:t>
                            </w:r>
                            <w:r w:rsidR="00074051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insects to the bottom of my “pitcher” shaped leaves, where I create digestive juices </w:t>
                            </w:r>
                            <w:r w:rsidR="009F6E3C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that slowly dissolve them, allowing</w:t>
                            </w:r>
                            <w:r w:rsidR="00074051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me survive in low</w:t>
                            </w:r>
                            <w:r w:rsidR="008B0FB7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 w:rsidR="00074051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nutrient soils.</w:t>
                            </w:r>
                          </w:p>
                          <w:p w:rsidR="00484584" w:rsidRPr="00734C3F" w:rsidRDefault="000241EE">
                            <w:pPr>
                              <w:spacing w:line="320" w:lineRule="atLeast"/>
                              <w:rPr>
                                <w:rFonts w:ascii="Arial" w:hAnsi="Arial" w:cs="Arial"/>
                                <w:color w:val="8E4F0A"/>
                              </w:rPr>
                            </w:pPr>
                          </w:p>
                          <w:p w:rsidR="00484584" w:rsidRDefault="00D457E2" w:rsidP="004D7A7A">
                            <w:pPr>
                              <w:spacing w:line="320" w:lineRule="atLeast"/>
                            </w:pPr>
                            <w:r w:rsidRPr="000241EE">
                              <w:rPr>
                                <w:rFonts w:ascii="Arial" w:hAnsi="Arial" w:cs="Arial"/>
                                <w:b/>
                                <w:color w:val="8E5F0A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F26BE7">
                              <w:rPr>
                                <w:rFonts w:ascii="Arial" w:hAnsi="Arial" w:cs="Arial"/>
                                <w:color w:val="8E5F0A"/>
                              </w:rPr>
                              <w:t xml:space="preserve"> </w:t>
                            </w:r>
                            <w:r w:rsidR="006419EE" w:rsidRPr="000241EE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Make sure you don’t buy plants that were wild harvested. Illegal poaching of wild plants is perhaps the biggest threat to my survival.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1.4pt;margin-top:162.7pt;width:365pt;height:288.8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" filled="f" stroked="f" strokeweight="1pt">
                <v:shadow opacity="49150f"/>
                <v:path arrowok="t"/>
                <v:textbox inset="0,0,0,0">
                  <w:txbxContent>
                    <w:p w:rsidR="00484584" w:rsidRPr="006060D1" w:rsidRDefault="00D457E2">
                      <w:pPr>
                        <w:pStyle w:val="BodyText1"/>
                        <w:rPr>
                          <w:rFonts w:ascii="Arial" w:hAnsi="Arial" w:cs="Arial"/>
                          <w:color w:val="auto"/>
                        </w:rPr>
                      </w:pPr>
                      <w:r w:rsidRPr="000241EE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About me:</w:t>
                      </w:r>
                      <w:r w:rsidRPr="00F26BE7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6060D1" w:rsidRPr="0002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</w:t>
                      </w:r>
                      <w:r w:rsidR="00074051" w:rsidRPr="0002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am </w:t>
                      </w:r>
                      <w:r w:rsidR="005A2518" w:rsidRPr="0002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a</w:t>
                      </w:r>
                      <w:r w:rsidR="00074051" w:rsidRPr="0002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carnivorous plant</w:t>
                      </w:r>
                      <w:r w:rsidR="006060D1" w:rsidRPr="0002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found in only 35</w:t>
                      </w:r>
                      <w:r w:rsidR="006060D1" w:rsidRPr="000241EE">
                        <w:rPr>
                          <w:rFonts w:ascii="Arial" w:hAnsi="Arial" w:cs="Arial"/>
                          <w:color w:val="3265FF"/>
                          <w:sz w:val="26"/>
                          <w:szCs w:val="26"/>
                        </w:rPr>
                        <w:t xml:space="preserve"> </w:t>
                      </w:r>
                      <w:r w:rsidR="006060D1" w:rsidRPr="0002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isolated areas in the Appalachian Mountains.</w:t>
                      </w:r>
                    </w:p>
                    <w:p w:rsidR="00484584" w:rsidRPr="006F2393" w:rsidRDefault="000241EE">
                      <w:pPr>
                        <w:spacing w:line="320" w:lineRule="atLeast"/>
                        <w:rPr>
                          <w:rFonts w:ascii="Arial" w:hAnsi="Arial" w:cs="Arial"/>
                        </w:rPr>
                      </w:pPr>
                    </w:p>
                    <w:p w:rsidR="00074051" w:rsidRPr="000241EE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0241EE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Why I’m rare:</w:t>
                      </w:r>
                      <w:r w:rsidRPr="000241EE">
                        <w:rPr>
                          <w:rFonts w:ascii="Arial" w:hAnsi="Arial" w:cs="Arial"/>
                          <w:color w:val="8E5F0A"/>
                          <w:sz w:val="26"/>
                          <w:szCs w:val="26"/>
                        </w:rPr>
                        <w:t xml:space="preserve"> </w:t>
                      </w:r>
                      <w:r w:rsidR="006060D1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I live in areas with a high</w:t>
                      </w:r>
                      <w:r w:rsidR="005D4BD8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="006060D1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clean water table and along stream banks. I’m sensitive to disturbance </w:t>
                      </w:r>
                      <w:r w:rsidR="00074051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and livestock</w:t>
                      </w:r>
                      <w:r w:rsidR="005A2518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trample me</w:t>
                      </w:r>
                      <w:r w:rsidR="00074051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:rsidR="004128DE" w:rsidRPr="000241EE" w:rsidRDefault="006060D1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484584" w:rsidRPr="006F2393" w:rsidRDefault="00D457E2">
                      <w:pPr>
                        <w:spacing w:line="32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 w:rsidRPr="000241EE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My story:</w:t>
                      </w:r>
                      <w:r w:rsidRPr="00F26BE7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5A2518" w:rsidRPr="0002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eat beetles, wasps, and other insects! </w:t>
                      </w:r>
                      <w:r w:rsidR="00074051" w:rsidRPr="000241EE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attract </w:t>
                      </w:r>
                      <w:r w:rsidR="00074051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insects to the bottom of my “pitcher” shaped leaves, where I create digestive juices </w:t>
                      </w:r>
                      <w:r w:rsidR="009F6E3C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that slowly dissolve them, allowing</w:t>
                      </w:r>
                      <w:r w:rsidR="00074051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me survive in low</w:t>
                      </w:r>
                      <w:r w:rsidR="008B0FB7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-</w:t>
                      </w:r>
                      <w:r w:rsidR="00074051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nutrient soils.</w:t>
                      </w:r>
                    </w:p>
                    <w:p w:rsidR="00484584" w:rsidRPr="00734C3F" w:rsidRDefault="000241EE">
                      <w:pPr>
                        <w:spacing w:line="320" w:lineRule="atLeast"/>
                        <w:rPr>
                          <w:rFonts w:ascii="Arial" w:hAnsi="Arial" w:cs="Arial"/>
                          <w:color w:val="8E4F0A"/>
                        </w:rPr>
                      </w:pPr>
                    </w:p>
                    <w:p w:rsidR="00484584" w:rsidRDefault="00D457E2" w:rsidP="004D7A7A">
                      <w:pPr>
                        <w:spacing w:line="320" w:lineRule="atLeast"/>
                      </w:pPr>
                      <w:r w:rsidRPr="000241EE">
                        <w:rPr>
                          <w:rFonts w:ascii="Arial" w:hAnsi="Arial" w:cs="Arial"/>
                          <w:b/>
                          <w:color w:val="8E5F0A"/>
                          <w:sz w:val="32"/>
                          <w:szCs w:val="32"/>
                        </w:rPr>
                        <w:t>How you can help:</w:t>
                      </w:r>
                      <w:r w:rsidRPr="00F26BE7">
                        <w:rPr>
                          <w:rFonts w:ascii="Arial" w:hAnsi="Arial" w:cs="Arial"/>
                          <w:color w:val="8E5F0A"/>
                        </w:rPr>
                        <w:t xml:space="preserve"> </w:t>
                      </w:r>
                      <w:r w:rsidR="006419EE" w:rsidRPr="000241EE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Make sure you don’t buy plants that were wild harvested. Illegal poaching of wild plants is perhaps the biggest threat to my survival.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047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89B195" wp14:editId="1F6E7859">
                <wp:simplePos x="0" y="0"/>
                <wp:positionH relativeFrom="column">
                  <wp:posOffset>6052185</wp:posOffset>
                </wp:positionH>
                <wp:positionV relativeFrom="paragraph">
                  <wp:posOffset>6530725</wp:posOffset>
                </wp:positionV>
                <wp:extent cx="276225" cy="239843"/>
                <wp:effectExtent l="0" t="0" r="9525" b="8255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9843"/>
                        </a:xfrm>
                        <a:prstGeom prst="star5">
                          <a:avLst/>
                        </a:prstGeom>
                        <a:solidFill>
                          <a:srgbClr val="8E5F0A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style="position:absolute;margin-left:476.55pt;margin-top:514.25pt;width:21.75pt;height:1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6225,23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" path="m,91612r105509,l138113,r32603,91612l276225,91612r-85359,56619l223471,239842,138113,183222,52754,239842,85359,148231,,91612xe" fillcolor="#8e5f0a" stroked="f">
                <v:path o:connecttype="custom" o:connectlocs="0,91612;105509,91612;138113,0;170716,91612;276225,91612;190866,148231;223471,239842;138113,183222;52754,239842;85359,148231;0,91612" o:connectangles="0,0,0,0,0,0,0,0,0,0,0"/>
              </v:shape>
            </w:pict>
          </mc:Fallback>
        </mc:AlternateContent>
      </w:r>
      <w:r w:rsidR="00E047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BB24A" wp14:editId="17C3B76C">
                <wp:simplePos x="0" y="0"/>
                <wp:positionH relativeFrom="column">
                  <wp:posOffset>3953656</wp:posOffset>
                </wp:positionH>
                <wp:positionV relativeFrom="paragraph">
                  <wp:posOffset>5452671</wp:posOffset>
                </wp:positionV>
                <wp:extent cx="3192905" cy="2083633"/>
                <wp:effectExtent l="0" t="0" r="0" b="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905" cy="2083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3FAA" w:rsidRPr="008139B2" w:rsidRDefault="00D65DA6" w:rsidP="008139B2">
                            <w:r w:rsidRPr="00D65DA6">
                              <w:rPr>
                                <w:noProof/>
                              </w:rPr>
                              <w:drawing>
                                <wp:inline distT="0" distB="0" distL="0" distR="0" wp14:anchorId="591A6124" wp14:editId="640D8DD3">
                                  <wp:extent cx="2938072" cy="1692219"/>
                                  <wp:effectExtent l="0" t="0" r="0" b="3810"/>
                                  <wp:docPr id="3" name="Picture 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S states map - blank.gif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9204" cy="1692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7" type="#_x0000_t202" style="position:absolute;margin-left:311.3pt;margin-top:429.35pt;width:251.4pt;height:16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" filled="f" fillcolor="#9bc1ff" stroked="f">
                <v:fill color2="#3f80cd" rotate="t" focus="100%" type="gradient">
                  <o:fill v:ext="view" type="gradientUnscaled"/>
                </v:fill>
                <v:textbox>
                  <w:txbxContent>
                    <w:p w:rsidR="00423FAA" w:rsidRPr="008139B2" w:rsidRDefault="00D65DA6" w:rsidP="008139B2">
                      <w:r w:rsidRPr="00D65DA6">
                        <w:rPr>
                          <w:noProof/>
                        </w:rPr>
                        <w:drawing>
                          <wp:inline distT="0" distB="0" distL="0" distR="0" wp14:anchorId="591A6124" wp14:editId="640D8DD3">
                            <wp:extent cx="2938072" cy="1692219"/>
                            <wp:effectExtent l="0" t="0" r="0" b="3810"/>
                            <wp:docPr id="3" name="Picture 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S states map - blank.gif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9204" cy="16928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19E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75D0F8DC" wp14:editId="6CE80BB3">
            <wp:simplePos x="0" y="0"/>
            <wp:positionH relativeFrom="column">
              <wp:posOffset>7001510</wp:posOffset>
            </wp:positionH>
            <wp:positionV relativeFrom="paragraph">
              <wp:posOffset>6283416</wp:posOffset>
            </wp:positionV>
            <wp:extent cx="1406525" cy="6076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051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1D15D4EE" wp14:editId="69966E86">
                <wp:simplePos x="0" y="0"/>
                <wp:positionH relativeFrom="column">
                  <wp:posOffset>783590</wp:posOffset>
                </wp:positionH>
                <wp:positionV relativeFrom="paragraph">
                  <wp:posOffset>2207260</wp:posOffset>
                </wp:positionV>
                <wp:extent cx="3073400" cy="3073400"/>
                <wp:effectExtent l="0" t="0" r="0" b="31750"/>
                <wp:wrapNone/>
                <wp:docPr id="7" name="Oval 3" descr="C:\Documents and Settings\lumek\Desktop\Care for the Rare\S. oreophila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61.7pt;margin-top:173.8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lRGF0ZT4yMDA2LTA4LTI0VDA4OjUxOjE0PC94bXA6Q3JlYXRlRGF0ZT48L3JkZjpEZXNjcmlw&#10;dGlvb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EAgMDAwIE&#10;AwMDBAQEBAUJBgUFBQULCAgGCQ0LDQ0NCwwMDhAUEQ4PEw8MDBIYEhMVFhcXFw4RGRsZFhoUFhcW&#10;/9sAQwEEBAQFBQUKBgYKFg8MDxYWFhYWFhYWFhYWFhYWFhYWFhYWFhYWFhYWFhYWFhYWFhYWFhYW&#10;FhYWFhYWFhYWFhYW/8AAEQgErwV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" o:allowoverlap="f" stroked="f">
                <v:fill r:id="rId12" o:title="S. oreophila" recolor="t" rotate="t" type="frame"/>
                <v:shadow on="t" opacity="22936f" origin=",.5" offset="0,.63889mm"/>
              </v:oval>
            </w:pict>
          </mc:Fallback>
        </mc:AlternateContent>
      </w:r>
      <w:r w:rsidR="00074051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B1AF022" wp14:editId="637B1FF1">
                <wp:simplePos x="0" y="0"/>
                <wp:positionH relativeFrom="page">
                  <wp:posOffset>508000</wp:posOffset>
                </wp:positionH>
                <wp:positionV relativeFrom="page">
                  <wp:posOffset>303530</wp:posOffset>
                </wp:positionV>
                <wp:extent cx="8445500" cy="1282700"/>
                <wp:effectExtent l="0" t="0" r="12700" b="1270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F26BE7" w:rsidRDefault="006419EE" w:rsidP="00734C3F">
                            <w:pPr>
                              <w:spacing w:line="240" w:lineRule="auto"/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</w:pPr>
                            <w:r w:rsidRPr="00F26BE7">
                              <w:rPr>
                                <w:rFonts w:ascii="Helvetica" w:hAnsi="Helvetica"/>
                                <w:color w:val="8E5F0A"/>
                                <w:sz w:val="108"/>
                              </w:rPr>
                              <w:t>Green Pitcher Plant</w:t>
                            </w:r>
                            <w:r w:rsidR="00D457E2" w:rsidRPr="00F26BE7">
                              <w:rPr>
                                <w:rFonts w:ascii="Helvetica" w:hAnsi="Helvetica"/>
                                <w:color w:val="8E5F0A"/>
                                <w:sz w:val="108"/>
                              </w:rPr>
                              <w:cr/>
                            </w:r>
                            <w:r w:rsidR="00D457E2" w:rsidRPr="00F26BE7"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  <w:t>(</w:t>
                            </w:r>
                            <w:proofErr w:type="spellStart"/>
                            <w:r w:rsidRPr="00F26BE7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>Sarracenia</w:t>
                            </w:r>
                            <w:proofErr w:type="spellEnd"/>
                            <w:r w:rsidRPr="00F26BE7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Pr="00F26BE7">
                              <w:rPr>
                                <w:rFonts w:ascii="Helvetica" w:hAnsi="Helvetica"/>
                                <w:i/>
                                <w:color w:val="8E5F0A"/>
                                <w:sz w:val="62"/>
                              </w:rPr>
                              <w:t>oreophila</w:t>
                            </w:r>
                            <w:proofErr w:type="spellEnd"/>
                            <w:r w:rsidR="00D457E2" w:rsidRPr="00F26BE7">
                              <w:rPr>
                                <w:rFonts w:ascii="Helvetica" w:hAnsi="Helvetica"/>
                                <w:color w:val="8E5F0A"/>
                                <w:sz w:val="62"/>
                              </w:rPr>
                              <w:t>)</w:t>
                            </w:r>
                          </w:p>
                          <w:p w:rsidR="00484584" w:rsidRPr="00235043" w:rsidRDefault="000241EE" w:rsidP="00734C3F">
                            <w:pPr>
                              <w:spacing w:line="240" w:lineRule="auto"/>
                              <w:rPr>
                                <w:rFonts w:ascii="Helvetica" w:eastAsia="Times New Roman" w:hAnsi="Helvetica"/>
                                <w:color w:val="auto"/>
                                <w:sz w:val="20"/>
                              </w:rPr>
                            </w:pPr>
                          </w:p>
                          <w:p w:rsidR="00484584" w:rsidRDefault="000241EE" w:rsidP="00734C3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40pt;margin-top:23.9pt;width:665pt;height:10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F26BE7" w:rsidRDefault="006419EE" w:rsidP="00734C3F">
                      <w:pPr>
                        <w:spacing w:line="240" w:lineRule="auto"/>
                        <w:rPr>
                          <w:rFonts w:ascii="Helvetica" w:hAnsi="Helvetica"/>
                          <w:color w:val="8E5F0A"/>
                          <w:sz w:val="62"/>
                        </w:rPr>
                      </w:pPr>
                      <w:r w:rsidRPr="00F26BE7">
                        <w:rPr>
                          <w:rFonts w:ascii="Helvetica" w:hAnsi="Helvetica"/>
                          <w:color w:val="8E5F0A"/>
                          <w:sz w:val="108"/>
                        </w:rPr>
                        <w:t>Green Pitcher Plant</w:t>
                      </w:r>
                      <w:r w:rsidR="00D457E2" w:rsidRPr="00F26BE7">
                        <w:rPr>
                          <w:rFonts w:ascii="Helvetica" w:hAnsi="Helvetica"/>
                          <w:color w:val="8E5F0A"/>
                          <w:sz w:val="108"/>
                        </w:rPr>
                        <w:cr/>
                      </w:r>
                      <w:r w:rsidR="00D457E2" w:rsidRPr="00F26BE7">
                        <w:rPr>
                          <w:rFonts w:ascii="Helvetica" w:hAnsi="Helvetica"/>
                          <w:color w:val="8E5F0A"/>
                          <w:sz w:val="62"/>
                        </w:rPr>
                        <w:t>(</w:t>
                      </w:r>
                      <w:proofErr w:type="spellStart"/>
                      <w:r w:rsidRPr="00F26BE7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>Sarracenia</w:t>
                      </w:r>
                      <w:proofErr w:type="spellEnd"/>
                      <w:r w:rsidRPr="00F26BE7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 xml:space="preserve"> </w:t>
                      </w:r>
                      <w:proofErr w:type="spellStart"/>
                      <w:r w:rsidRPr="00F26BE7">
                        <w:rPr>
                          <w:rFonts w:ascii="Helvetica" w:hAnsi="Helvetica"/>
                          <w:i/>
                          <w:color w:val="8E5F0A"/>
                          <w:sz w:val="62"/>
                        </w:rPr>
                        <w:t>oreophila</w:t>
                      </w:r>
                      <w:proofErr w:type="spellEnd"/>
                      <w:r w:rsidR="00D457E2" w:rsidRPr="00F26BE7">
                        <w:rPr>
                          <w:rFonts w:ascii="Helvetica" w:hAnsi="Helvetica"/>
                          <w:color w:val="8E5F0A"/>
                          <w:sz w:val="62"/>
                        </w:rPr>
                        <w:t>)</w:t>
                      </w:r>
                    </w:p>
                    <w:p w:rsidR="00484584" w:rsidRPr="00235043" w:rsidRDefault="00303294" w:rsidP="00734C3F">
                      <w:pPr>
                        <w:spacing w:line="240" w:lineRule="auto"/>
                        <w:rPr>
                          <w:rFonts w:ascii="Helvetica" w:eastAsia="Times New Roman" w:hAnsi="Helvetica"/>
                          <w:color w:val="auto"/>
                          <w:sz w:val="20"/>
                        </w:rPr>
                      </w:pPr>
                    </w:p>
                    <w:p w:rsidR="00484584" w:rsidRDefault="00303294" w:rsidP="00734C3F">
                      <w:pPr>
                        <w:spacing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740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7172325</wp:posOffset>
                </wp:positionV>
                <wp:extent cx="4142740" cy="276225"/>
                <wp:effectExtent l="0" t="0" r="635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74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0241EE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0241EE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PHOTO BY: </w:t>
                            </w:r>
                            <w:r w:rsidR="00B81272" w:rsidRPr="000241EE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NOAH ELHARDT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441.75pt;margin-top:564.75pt;width:326.2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0241EE" w:rsidRDefault="00280F3F" w:rsidP="008139B2">
                      <w:pPr>
                        <w:jc w:val="right"/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bookmarkStart w:id="1" w:name="_GoBack"/>
                      <w:r w:rsidRPr="000241EE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PHOTO BY: </w:t>
                      </w:r>
                      <w:r w:rsidR="00B81272" w:rsidRPr="000241EE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NOAH ELHARDT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D65DA6">
        <w:rPr>
          <w:noProof/>
        </w:rPr>
        <w:drawing>
          <wp:anchor distT="0" distB="0" distL="114300" distR="114300" simplePos="0" relativeHeight="251655167" behindDoc="1" locked="0" layoutInCell="1" allowOverlap="1" wp14:anchorId="2ACAAD69" wp14:editId="3C6B677E">
            <wp:simplePos x="0" y="0"/>
            <wp:positionH relativeFrom="page">
              <wp:posOffset>-38100</wp:posOffset>
            </wp:positionH>
            <wp:positionV relativeFrom="page">
              <wp:posOffset>-28575</wp:posOffset>
            </wp:positionV>
            <wp:extent cx="10096500" cy="7800975"/>
            <wp:effectExtent l="19050" t="0" r="0" b="0"/>
            <wp:wrapThrough wrapText="bothSides">
              <wp:wrapPolygon edited="0">
                <wp:start x="-41" y="0"/>
                <wp:lineTo x="-41" y="21574"/>
                <wp:lineTo x="21600" y="21574"/>
                <wp:lineTo x="21600" y="0"/>
                <wp:lineTo x="-41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4584" w:rsidSect="0019079D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294" w:rsidRDefault="00303294" w:rsidP="00484584">
      <w:pPr>
        <w:spacing w:line="240" w:lineRule="auto"/>
      </w:pPr>
      <w:r>
        <w:separator/>
      </w:r>
    </w:p>
  </w:endnote>
  <w:endnote w:type="continuationSeparator" w:id="0">
    <w:p w:rsidR="00303294" w:rsidRDefault="00303294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294" w:rsidRDefault="00303294" w:rsidP="00484584">
      <w:pPr>
        <w:spacing w:line="240" w:lineRule="auto"/>
      </w:pPr>
      <w:r>
        <w:separator/>
      </w:r>
    </w:p>
  </w:footnote>
  <w:footnote w:type="continuationSeparator" w:id="0">
    <w:p w:rsidR="00303294" w:rsidRDefault="00303294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241EE"/>
    <w:rsid w:val="00074051"/>
    <w:rsid w:val="0019079D"/>
    <w:rsid w:val="00280F3F"/>
    <w:rsid w:val="00286F22"/>
    <w:rsid w:val="00303294"/>
    <w:rsid w:val="003D0E28"/>
    <w:rsid w:val="003D1902"/>
    <w:rsid w:val="004128DE"/>
    <w:rsid w:val="00423FAA"/>
    <w:rsid w:val="00430DDE"/>
    <w:rsid w:val="00436750"/>
    <w:rsid w:val="004D7A7A"/>
    <w:rsid w:val="004F38EF"/>
    <w:rsid w:val="005A2518"/>
    <w:rsid w:val="005D4BD8"/>
    <w:rsid w:val="006060D1"/>
    <w:rsid w:val="006419EE"/>
    <w:rsid w:val="006F2393"/>
    <w:rsid w:val="00734C3F"/>
    <w:rsid w:val="0073661B"/>
    <w:rsid w:val="007916A7"/>
    <w:rsid w:val="008139B2"/>
    <w:rsid w:val="00893F0F"/>
    <w:rsid w:val="008A498E"/>
    <w:rsid w:val="008B0FB7"/>
    <w:rsid w:val="00917E77"/>
    <w:rsid w:val="00981BB0"/>
    <w:rsid w:val="009D4DE3"/>
    <w:rsid w:val="009F6E3C"/>
    <w:rsid w:val="00A80E7E"/>
    <w:rsid w:val="00B1510F"/>
    <w:rsid w:val="00B62568"/>
    <w:rsid w:val="00B81272"/>
    <w:rsid w:val="00B96B49"/>
    <w:rsid w:val="00C5629F"/>
    <w:rsid w:val="00CB3F77"/>
    <w:rsid w:val="00D36D2C"/>
    <w:rsid w:val="00D457E2"/>
    <w:rsid w:val="00D47878"/>
    <w:rsid w:val="00D5617C"/>
    <w:rsid w:val="00D65DA6"/>
    <w:rsid w:val="00DE486B"/>
    <w:rsid w:val="00E04758"/>
    <w:rsid w:val="00E30627"/>
    <w:rsid w:val="00E906A5"/>
    <w:rsid w:val="00EA0D8B"/>
    <w:rsid w:val="00ED795A"/>
    <w:rsid w:val="00F07930"/>
    <w:rsid w:val="00F26BE7"/>
    <w:rsid w:val="00F6435A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EAF20-CBC3-A540-BD3F-96A6C6E5D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1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2</cp:revision>
  <cp:lastPrinted>2013-05-01T22:20:00Z</cp:lastPrinted>
  <dcterms:created xsi:type="dcterms:W3CDTF">2013-06-26T19:54:00Z</dcterms:created>
  <dcterms:modified xsi:type="dcterms:W3CDTF">2013-06-26T19:54:00Z</dcterms:modified>
</cp:coreProperties>
</file>