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584" w:rsidRDefault="00532C1A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  <w:color w:val="128A7B"/>
        </w:rPr>
        <w:drawing>
          <wp:anchor distT="0" distB="0" distL="114300" distR="114300" simplePos="0" relativeHeight="251670528" behindDoc="1" locked="0" layoutInCell="1" allowOverlap="1" wp14:anchorId="3F9B1D36" wp14:editId="3CBC7643">
            <wp:simplePos x="0" y="0"/>
            <wp:positionH relativeFrom="column">
              <wp:posOffset>2436495</wp:posOffset>
            </wp:positionH>
            <wp:positionV relativeFrom="paragraph">
              <wp:posOffset>5559425</wp:posOffset>
            </wp:positionV>
            <wp:extent cx="2934335" cy="1891665"/>
            <wp:effectExtent l="0" t="0" r="1206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map-blankTIF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4C1A7E8" wp14:editId="74536D75">
                <wp:simplePos x="0" y="0"/>
                <wp:positionH relativeFrom="page">
                  <wp:posOffset>499110</wp:posOffset>
                </wp:positionH>
                <wp:positionV relativeFrom="page">
                  <wp:posOffset>2066290</wp:posOffset>
                </wp:positionV>
                <wp:extent cx="4635500" cy="3771900"/>
                <wp:effectExtent l="0" t="0" r="12700" b="1270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96B81" w:rsidRDefault="00D457E2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532C1A">
                              <w:rPr>
                                <w:rStyle w:val="EmphasisGreen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About m</w:t>
                            </w:r>
                            <w:r w:rsidRPr="00532C1A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e:</w:t>
                            </w:r>
                            <w:r w:rsidRPr="006F2393">
                              <w:rPr>
                                <w:rFonts w:ascii="Arial" w:hAnsi="Arial" w:cs="Arial"/>
                                <w:color w:val="3265FF"/>
                              </w:rPr>
                              <w:t xml:space="preserve"> </w:t>
                            </w:r>
                            <w:r w:rsidR="00735744" w:rsidRPr="00532C1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="003E67D0" w:rsidRPr="00532C1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am called the baseball plant because of my round shape and ribbed edges. I </w:t>
                            </w:r>
                            <w:r w:rsidR="00735744" w:rsidRPr="00532C1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am only found in the Great Karoo </w:t>
                            </w:r>
                            <w:r w:rsidR="00756067" w:rsidRPr="00532C1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desert </w:t>
                            </w:r>
                            <w:r w:rsidR="00735744" w:rsidRPr="00532C1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of South Africa.</w:t>
                            </w:r>
                            <w:r w:rsidR="00735744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</w:p>
                          <w:p w:rsidR="00735744" w:rsidRPr="006F2393" w:rsidRDefault="00735744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84584" w:rsidRPr="006F2393" w:rsidRDefault="00D457E2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532C1A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6F2393">
                              <w:rPr>
                                <w:rFonts w:ascii="Arial" w:hAnsi="Arial" w:cs="Arial"/>
                                <w:color w:val="128A7B"/>
                                <w:sz w:val="30"/>
                              </w:rPr>
                              <w:t xml:space="preserve"> </w:t>
                            </w:r>
                            <w:r w:rsidR="00735744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I’m endangered because of </w:t>
                            </w:r>
                            <w:r w:rsidR="00727201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unsustainable</w:t>
                            </w:r>
                            <w:r w:rsidR="00735744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harvesting</w:t>
                            </w:r>
                            <w:r w:rsidR="00727201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b</w:t>
                            </w:r>
                            <w:r w:rsidR="00735744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y collectors and plant </w:t>
                            </w:r>
                            <w:r w:rsidR="00727201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exporters. Thanks to new national and international laws, my remaining populations are protected.</w:t>
                            </w:r>
                            <w:r w:rsidR="00727201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:rsidR="00484584" w:rsidRPr="006F2393" w:rsidRDefault="00532C1A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84584" w:rsidRPr="006F2393" w:rsidRDefault="00D457E2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532C1A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My story:</w:t>
                            </w:r>
                            <w:r w:rsidR="00396B81" w:rsidRPr="00396B81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727201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While I am endangered in my native habitat, I am becoming very common in cultivation</w:t>
                            </w:r>
                            <w:r w:rsidR="003E67D0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. With increasing cultivation, nurseries and botanical gardens ensure </w:t>
                            </w:r>
                            <w:r w:rsidR="00D072D0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that I don’t have to be harvested from the wild to</w:t>
                            </w:r>
                            <w:r w:rsidR="003E67D0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be</w:t>
                            </w:r>
                            <w:r w:rsidR="00D072D0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grown in people’s homes.</w:t>
                            </w:r>
                            <w:r w:rsidR="00D072D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</w:p>
                          <w:p w:rsidR="00484584" w:rsidRPr="006F2393" w:rsidRDefault="00532C1A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84584" w:rsidRPr="006F2393" w:rsidRDefault="00D457E2">
                            <w:pPr>
                              <w:spacing w:line="320" w:lineRule="atLeast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</w:rPr>
                            </w:pPr>
                            <w:r w:rsidRPr="00532C1A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6F239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27201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Support </w:t>
                            </w:r>
                            <w:r w:rsidR="00514DAD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efforts</w:t>
                            </w:r>
                            <w:r w:rsidR="00D072D0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that protect</w:t>
                            </w:r>
                            <w:r w:rsidR="00727201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threatened and endangered species like me to ensu</w:t>
                            </w:r>
                            <w:r w:rsidR="00D072D0" w:rsidRPr="00532C1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re that I’m around in the future.</w:t>
                            </w:r>
                          </w:p>
                          <w:p w:rsidR="00484584" w:rsidRDefault="00532C1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9.3pt;margin-top:162.7pt;width:365pt;height:29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" filled="f" stroked="f" strokeweight="1pt">
                <v:shadow opacity="49150f"/>
                <v:path arrowok="t"/>
                <v:textbox inset="0,0,0,0">
                  <w:txbxContent>
                    <w:p w:rsidR="00396B81" w:rsidRDefault="00D457E2">
                      <w:pPr>
                        <w:spacing w:line="320" w:lineRule="atLeast"/>
                        <w:rPr>
                          <w:rFonts w:ascii="Arial" w:hAnsi="Arial" w:cs="Arial"/>
                          <w:color w:val="auto"/>
                        </w:rPr>
                      </w:pPr>
                      <w:r w:rsidRPr="00532C1A">
                        <w:rPr>
                          <w:rStyle w:val="EmphasisGreen"/>
                          <w:rFonts w:ascii="Arial" w:hAnsi="Arial" w:cs="Arial"/>
                          <w:b/>
                          <w:sz w:val="32"/>
                          <w:szCs w:val="32"/>
                        </w:rPr>
                        <w:t>About m</w:t>
                      </w:r>
                      <w:r w:rsidRPr="00532C1A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e:</w:t>
                      </w:r>
                      <w:r w:rsidRPr="006F2393">
                        <w:rPr>
                          <w:rFonts w:ascii="Arial" w:hAnsi="Arial" w:cs="Arial"/>
                          <w:color w:val="3265FF"/>
                        </w:rPr>
                        <w:t xml:space="preserve"> </w:t>
                      </w:r>
                      <w:r w:rsidR="00735744" w:rsidRPr="00532C1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 </w:t>
                      </w:r>
                      <w:r w:rsidR="003E67D0" w:rsidRPr="00532C1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am called the baseball plant because of my round shape and ribbed edges. I </w:t>
                      </w:r>
                      <w:r w:rsidR="00735744" w:rsidRPr="00532C1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am only found in the Great Karoo </w:t>
                      </w:r>
                      <w:r w:rsidR="00756067" w:rsidRPr="00532C1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desert </w:t>
                      </w:r>
                      <w:r w:rsidR="00735744" w:rsidRPr="00532C1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of South Africa.</w:t>
                      </w:r>
                      <w:r w:rsidR="00735744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</w:p>
                    <w:p w:rsidR="00735744" w:rsidRPr="006F2393" w:rsidRDefault="00735744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484584" w:rsidRPr="006F2393" w:rsidRDefault="00D457E2">
                      <w:pPr>
                        <w:spacing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532C1A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Why I’m rare:</w:t>
                      </w:r>
                      <w:r w:rsidRPr="006F2393">
                        <w:rPr>
                          <w:rFonts w:ascii="Arial" w:hAnsi="Arial" w:cs="Arial"/>
                          <w:color w:val="128A7B"/>
                          <w:sz w:val="30"/>
                        </w:rPr>
                        <w:t xml:space="preserve"> </w:t>
                      </w:r>
                      <w:r w:rsidR="00735744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I’m endangered because of </w:t>
                      </w:r>
                      <w:r w:rsidR="00727201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unsustainable</w:t>
                      </w:r>
                      <w:r w:rsidR="00735744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harvesting</w:t>
                      </w:r>
                      <w:r w:rsidR="00727201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b</w:t>
                      </w:r>
                      <w:r w:rsidR="00735744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y collectors and plant </w:t>
                      </w:r>
                      <w:r w:rsidR="00727201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exporters. Thanks to new national and international laws, my remaining populations are protected.</w:t>
                      </w:r>
                      <w:r w:rsidR="00727201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  <w:p w:rsidR="00484584" w:rsidRPr="006F2393" w:rsidRDefault="00532C1A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484584" w:rsidRPr="006F2393" w:rsidRDefault="00D457E2">
                      <w:pPr>
                        <w:spacing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532C1A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My story:</w:t>
                      </w:r>
                      <w:r w:rsidR="00396B81" w:rsidRPr="00396B81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727201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While I am endangered in my native habitat, I am becoming very common in cultivation</w:t>
                      </w:r>
                      <w:r w:rsidR="003E67D0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. With increasing cultivation, nurseries and botanical gardens ensure </w:t>
                      </w:r>
                      <w:r w:rsidR="00D072D0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that I don’t have to be harvested from the wild to</w:t>
                      </w:r>
                      <w:r w:rsidR="003E67D0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be</w:t>
                      </w:r>
                      <w:r w:rsidR="00D072D0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grown in people’s homes.</w:t>
                      </w:r>
                      <w:r w:rsidR="00D072D0">
                        <w:rPr>
                          <w:rFonts w:ascii="Arial" w:hAnsi="Arial" w:cs="Arial"/>
                          <w:color w:val="000000"/>
                        </w:rPr>
                        <w:t xml:space="preserve">  </w:t>
                      </w:r>
                    </w:p>
                    <w:p w:rsidR="00484584" w:rsidRPr="006F2393" w:rsidRDefault="00532C1A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484584" w:rsidRPr="006F2393" w:rsidRDefault="00D457E2">
                      <w:pPr>
                        <w:spacing w:line="320" w:lineRule="atLeast"/>
                        <w:rPr>
                          <w:rFonts w:ascii="Arial" w:eastAsia="Times New Roman" w:hAnsi="Arial" w:cs="Arial"/>
                          <w:color w:val="auto"/>
                          <w:sz w:val="20"/>
                        </w:rPr>
                      </w:pPr>
                      <w:r w:rsidRPr="00532C1A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How you can help:</w:t>
                      </w:r>
                      <w:r w:rsidRPr="006F2393">
                        <w:rPr>
                          <w:rFonts w:ascii="Arial" w:hAnsi="Arial" w:cs="Arial"/>
                        </w:rPr>
                        <w:t xml:space="preserve"> </w:t>
                      </w:r>
                      <w:r w:rsidR="00727201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Support </w:t>
                      </w:r>
                      <w:r w:rsidR="00514DAD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efforts</w:t>
                      </w:r>
                      <w:r w:rsidR="00D072D0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that protect</w:t>
                      </w:r>
                      <w:r w:rsidR="00727201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threatened and endangered species like me to ensu</w:t>
                      </w:r>
                      <w:r w:rsidR="00D072D0" w:rsidRPr="00532C1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re that I’m around in the future.</w:t>
                      </w:r>
                    </w:p>
                    <w:p w:rsidR="00484584" w:rsidRDefault="00532C1A"/>
                  </w:txbxContent>
                </v:textbox>
                <w10:wrap anchorx="page" anchory="page"/>
              </v:rect>
            </w:pict>
          </mc:Fallback>
        </mc:AlternateContent>
      </w:r>
      <w:r w:rsidR="00736B19" w:rsidRPr="000D7E7C">
        <w:rPr>
          <w:noProof/>
          <w:color w:val="128A7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7F82A4" wp14:editId="61C38639">
                <wp:simplePos x="0" y="0"/>
                <wp:positionH relativeFrom="column">
                  <wp:posOffset>3903980</wp:posOffset>
                </wp:positionH>
                <wp:positionV relativeFrom="paragraph">
                  <wp:posOffset>6833755</wp:posOffset>
                </wp:positionV>
                <wp:extent cx="217170" cy="257175"/>
                <wp:effectExtent l="0" t="0" r="0" b="9525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57175"/>
                        </a:xfrm>
                        <a:prstGeom prst="star5">
                          <a:avLst/>
                        </a:prstGeom>
                        <a:solidFill>
                          <a:srgbClr val="128A7B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8" o:spid="_x0000_s1026" style="position:absolute;margin-left:307.4pt;margin-top:538.1pt;width:17.1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717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" path="m,98232r82952,1l108585,r25633,98233l217170,98232r-67110,60710l175694,257174,108585,196463,41476,257174,67110,158942,,98232xe" fillcolor="#128a7b" stroked="f" strokeweight=".25pt">
                <v:path arrowok="t" o:connecttype="custom" o:connectlocs="0,98232;82952,98233;108585,0;134218,98233;217170,98232;150060,158942;175694,257174;108585,196463;41476,257174;67110,158942;0,98232" o:connectangles="0,0,0,0,0,0,0,0,0,0,0"/>
              </v:shape>
            </w:pict>
          </mc:Fallback>
        </mc:AlternateContent>
      </w:r>
      <w:r w:rsidR="00111B38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011ED6" wp14:editId="3708C153">
                <wp:simplePos x="0" y="0"/>
                <wp:positionH relativeFrom="page">
                  <wp:posOffset>508000</wp:posOffset>
                </wp:positionH>
                <wp:positionV relativeFrom="page">
                  <wp:posOffset>333466</wp:posOffset>
                </wp:positionV>
                <wp:extent cx="8394700" cy="1335315"/>
                <wp:effectExtent l="0" t="0" r="6350" b="1778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94700" cy="133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56BF" w:rsidRPr="000D7E7C" w:rsidRDefault="00735744" w:rsidP="00111B38">
                            <w:pPr>
                              <w:pStyle w:val="ScientificName"/>
                              <w:spacing w:line="240" w:lineRule="auto"/>
                              <w:rPr>
                                <w:rFonts w:ascii="Helvetica" w:hAnsi="Helvetica"/>
                                <w:color w:val="128A7B"/>
                                <w:sz w:val="108"/>
                              </w:rPr>
                            </w:pPr>
                            <w:r w:rsidRPr="000D7E7C">
                              <w:rPr>
                                <w:rFonts w:ascii="Helvetica" w:hAnsi="Helvetica"/>
                                <w:color w:val="128A7B"/>
                                <w:sz w:val="108"/>
                              </w:rPr>
                              <w:t>Baseball Plant</w:t>
                            </w:r>
                          </w:p>
                          <w:p w:rsidR="00484584" w:rsidRPr="000D7E7C" w:rsidRDefault="00D457E2" w:rsidP="00111B38">
                            <w:pPr>
                              <w:pStyle w:val="ScientificName"/>
                              <w:spacing w:line="240" w:lineRule="auto"/>
                              <w:rPr>
                                <w:rFonts w:ascii="Helvetica" w:hAnsi="Helvetica"/>
                                <w:color w:val="128A7B"/>
                              </w:rPr>
                            </w:pPr>
                            <w:r w:rsidRPr="000D7E7C">
                              <w:rPr>
                                <w:rFonts w:ascii="Helvetica" w:hAnsi="Helvetica"/>
                                <w:color w:val="128A7B"/>
                              </w:rPr>
                              <w:t>(</w:t>
                            </w:r>
                            <w:r w:rsidR="00735744" w:rsidRPr="000D7E7C">
                              <w:rPr>
                                <w:rFonts w:ascii="Helvetica" w:hAnsi="Helvetica"/>
                                <w:i/>
                                <w:color w:val="128A7B"/>
                              </w:rPr>
                              <w:t xml:space="preserve">Euphorbia </w:t>
                            </w:r>
                            <w:proofErr w:type="spellStart"/>
                            <w:r w:rsidR="00735744" w:rsidRPr="000D7E7C">
                              <w:rPr>
                                <w:rFonts w:ascii="Helvetica" w:hAnsi="Helvetica"/>
                                <w:i/>
                                <w:color w:val="128A7B"/>
                              </w:rPr>
                              <w:t>obesa</w:t>
                            </w:r>
                            <w:proofErr w:type="spellEnd"/>
                            <w:r w:rsidRPr="000D7E7C">
                              <w:rPr>
                                <w:rFonts w:ascii="Helvetica" w:hAnsi="Helvetica"/>
                                <w:color w:val="128A7B"/>
                              </w:rPr>
                              <w:t>)</w:t>
                            </w:r>
                          </w:p>
                          <w:p w:rsidR="00484584" w:rsidRPr="000D7E7C" w:rsidRDefault="00532C1A">
                            <w:pPr>
                              <w:rPr>
                                <w:rFonts w:ascii="Times New Roman" w:eastAsia="Times New Roman" w:hAnsi="Times New Roman"/>
                                <w:color w:val="128A7B"/>
                                <w:sz w:val="20"/>
                              </w:rPr>
                            </w:pPr>
                          </w:p>
                          <w:p w:rsidR="00484584" w:rsidRPr="000D7E7C" w:rsidRDefault="00532C1A">
                            <w:pPr>
                              <w:rPr>
                                <w:color w:val="128A7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0pt;margin-top:26.25pt;width:661pt;height:105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4656BF" w:rsidRPr="000D7E7C" w:rsidRDefault="00735744" w:rsidP="00111B38">
                      <w:pPr>
                        <w:pStyle w:val="ScientificName"/>
                        <w:spacing w:line="240" w:lineRule="auto"/>
                        <w:rPr>
                          <w:rFonts w:ascii="Helvetica" w:hAnsi="Helvetica"/>
                          <w:color w:val="128A7B"/>
                          <w:sz w:val="108"/>
                        </w:rPr>
                      </w:pPr>
                      <w:r w:rsidRPr="000D7E7C">
                        <w:rPr>
                          <w:rFonts w:ascii="Helvetica" w:hAnsi="Helvetica"/>
                          <w:color w:val="128A7B"/>
                          <w:sz w:val="108"/>
                        </w:rPr>
                        <w:t>Baseball Plant</w:t>
                      </w:r>
                    </w:p>
                    <w:p w:rsidR="00484584" w:rsidRPr="000D7E7C" w:rsidRDefault="00D457E2" w:rsidP="00111B38">
                      <w:pPr>
                        <w:pStyle w:val="ScientificName"/>
                        <w:spacing w:line="240" w:lineRule="auto"/>
                        <w:rPr>
                          <w:rFonts w:ascii="Helvetica" w:hAnsi="Helvetica"/>
                          <w:color w:val="128A7B"/>
                        </w:rPr>
                      </w:pPr>
                      <w:r w:rsidRPr="000D7E7C">
                        <w:rPr>
                          <w:rFonts w:ascii="Helvetica" w:hAnsi="Helvetica"/>
                          <w:color w:val="128A7B"/>
                        </w:rPr>
                        <w:t>(</w:t>
                      </w:r>
                      <w:r w:rsidR="00735744" w:rsidRPr="000D7E7C">
                        <w:rPr>
                          <w:rFonts w:ascii="Helvetica" w:hAnsi="Helvetica"/>
                          <w:i/>
                          <w:color w:val="128A7B"/>
                        </w:rPr>
                        <w:t xml:space="preserve">Euphorbia </w:t>
                      </w:r>
                      <w:proofErr w:type="spellStart"/>
                      <w:r w:rsidR="00735744" w:rsidRPr="000D7E7C">
                        <w:rPr>
                          <w:rFonts w:ascii="Helvetica" w:hAnsi="Helvetica"/>
                          <w:i/>
                          <w:color w:val="128A7B"/>
                        </w:rPr>
                        <w:t>obesa</w:t>
                      </w:r>
                      <w:proofErr w:type="spellEnd"/>
                      <w:r w:rsidRPr="000D7E7C">
                        <w:rPr>
                          <w:rFonts w:ascii="Helvetica" w:hAnsi="Helvetica"/>
                          <w:color w:val="128A7B"/>
                        </w:rPr>
                        <w:t>)</w:t>
                      </w:r>
                    </w:p>
                    <w:p w:rsidR="00484584" w:rsidRPr="000D7E7C" w:rsidRDefault="005E3E9D">
                      <w:pPr>
                        <w:rPr>
                          <w:rFonts w:ascii="Times New Roman" w:eastAsia="Times New Roman" w:hAnsi="Times New Roman"/>
                          <w:color w:val="128A7B"/>
                          <w:sz w:val="20"/>
                        </w:rPr>
                      </w:pPr>
                    </w:p>
                    <w:p w:rsidR="00484584" w:rsidRPr="000D7E7C" w:rsidRDefault="005E3E9D">
                      <w:pPr>
                        <w:rPr>
                          <w:color w:val="128A7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B7F00">
        <w:rPr>
          <w:noProof/>
        </w:rPr>
        <w:drawing>
          <wp:anchor distT="0" distB="0" distL="114300" distR="114300" simplePos="0" relativeHeight="251669504" behindDoc="1" locked="0" layoutInCell="1" allowOverlap="1" wp14:anchorId="65ED4EDD" wp14:editId="5BF75996">
            <wp:simplePos x="0" y="0"/>
            <wp:positionH relativeFrom="column">
              <wp:posOffset>1185545</wp:posOffset>
            </wp:positionH>
            <wp:positionV relativeFrom="paragraph">
              <wp:posOffset>6340384</wp:posOffset>
            </wp:positionV>
            <wp:extent cx="1416050" cy="616585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6B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B319CC" wp14:editId="27F165C0">
                <wp:simplePos x="0" y="0"/>
                <wp:positionH relativeFrom="column">
                  <wp:posOffset>-191135</wp:posOffset>
                </wp:positionH>
                <wp:positionV relativeFrom="paragraph">
                  <wp:posOffset>7191375</wp:posOffset>
                </wp:positionV>
                <wp:extent cx="5334635" cy="266700"/>
                <wp:effectExtent l="0" t="0" r="0" b="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6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9B2" w:rsidRPr="00532C1A" w:rsidRDefault="008139B2" w:rsidP="008139B2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32C1A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PHOTO </w:t>
                            </w:r>
                            <w:r w:rsidR="00280F3F" w:rsidRPr="00532C1A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BY: </w:t>
                            </w:r>
                            <w:r w:rsidR="007C4B6F" w:rsidRPr="00532C1A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>KARELJ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8" type="#_x0000_t202" style="position:absolute;margin-left:-15pt;margin-top:566.25pt;width:420.0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8139B2" w:rsidRPr="00532C1A" w:rsidRDefault="008139B2" w:rsidP="008139B2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  <w:r w:rsidRPr="00532C1A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PHOTO </w:t>
                      </w:r>
                      <w:r w:rsidR="00280F3F" w:rsidRPr="00532C1A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BY: </w:t>
                      </w:r>
                      <w:r w:rsidR="007C4B6F" w:rsidRPr="00532C1A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KARELJ</w:t>
                      </w:r>
                    </w:p>
                  </w:txbxContent>
                </v:textbox>
              </v:shape>
            </w:pict>
          </mc:Fallback>
        </mc:AlternateContent>
      </w:r>
      <w:r w:rsidR="004656B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72D94AE4" wp14:editId="151B0C5C">
                <wp:simplePos x="0" y="0"/>
                <wp:positionH relativeFrom="column">
                  <wp:posOffset>5549900</wp:posOffset>
                </wp:positionH>
                <wp:positionV relativeFrom="paragraph">
                  <wp:posOffset>2223770</wp:posOffset>
                </wp:positionV>
                <wp:extent cx="3073400" cy="3073400"/>
                <wp:effectExtent l="0" t="0" r="0" b="31750"/>
                <wp:wrapNone/>
                <wp:docPr id="3" name="Oval 23" descr="brighamia insignis in blo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alt="brighamia insignis in bloom 2" style="position:absolute;margin-left:437pt;margin-top:175.1pt;width:242pt;height:2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ZAAAAA4AAAACjIwMDg6MDE6&#10;MTkgMTY6NTA6MTIAMjAwODowMToxOSAxNjo1MDoxMgAACKTUAAEAAAAE+IoAAQAAAAAAAAAAAAMA&#10;AAA1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IABwAAAAQwMTAw&#10;AAAAAAAAADtTgAAAA20AJ40AAAACRg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J2W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4bXA9Imh0dHA6Ly9ucy5hZG9iZS5jb20v&#10;eGFwLzEuMC8iPjx4bXA6Q3JlYXRlRGF0ZT4yMDA4LTAxLTE5VDE2OjUwOjEyPC94bXA6Q3JlYXRl&#10;RGF0ZT48eG1wOkNyZWF0b3JUb29sPkFkb2JlIFBob3Rvc2hvcCBDUyBXaW5kb3dzPC94bXA6Q3Jl&#10;YXRvclRvb2w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8P3hwYWNrZXQg&#10;ZW5kPSd3Jz8+/9sAQwABAQEBAQEBAQEBAQEBAQECAQEBAQECAQEBAgICAgICAgICAwMEAwMDAwMC&#10;AgMEAwMEBAQEBAIDBQUEBAUEBAQE/9sAQwEBAQEBAQECAQECBAMCAwQEBAQEBAQEBAQEBAQEBAQE&#10;BAQEBAQEBAQEBAQEBAQEBAQEBAQEBAQEBAQEBAQEBAQE/8AAEQgECAQ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" o:allowoverlap="f" stroked="f">
                <v:fill r:id="rId11" o:title="brighamia insignis in bloom 2" recolor="t" rotate="t" type="frame"/>
                <v:shadow on="t" opacity="22936f" origin=",.5" offset="0,.63889mm"/>
              </v:oval>
            </w:pict>
          </mc:Fallback>
        </mc:AlternateContent>
      </w:r>
      <w:bookmarkStart w:id="0" w:name="_GoBack"/>
      <w:r w:rsidR="008A498E">
        <w:rPr>
          <w:noProof/>
        </w:rPr>
        <w:drawing>
          <wp:anchor distT="0" distB="0" distL="114300" distR="114300" simplePos="0" relativeHeight="251654144" behindDoc="1" locked="0" layoutInCell="1" allowOverlap="1" wp14:anchorId="49B5DEBE" wp14:editId="612EF7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5700" cy="7762875"/>
            <wp:effectExtent l="19050" t="0" r="0" b="0"/>
            <wp:wrapThrough wrapText="bothSides">
              <wp:wrapPolygon edited="0">
                <wp:start x="-41" y="0"/>
                <wp:lineTo x="-41" y="21573"/>
                <wp:lineTo x="21586" y="21573"/>
                <wp:lineTo x="21586" y="0"/>
                <wp:lineTo x="-41" y="0"/>
              </wp:wrapPolygon>
            </wp:wrapThrough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484584" w:rsidSect="0019079D"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9D7" w:rsidRDefault="009019D7" w:rsidP="00484584">
      <w:pPr>
        <w:spacing w:line="240" w:lineRule="auto"/>
      </w:pPr>
      <w:r>
        <w:separator/>
      </w:r>
    </w:p>
  </w:endnote>
  <w:endnote w:type="continuationSeparator" w:id="0">
    <w:p w:rsidR="009019D7" w:rsidRDefault="009019D7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9D7" w:rsidRDefault="009019D7" w:rsidP="00484584">
      <w:pPr>
        <w:spacing w:line="240" w:lineRule="auto"/>
      </w:pPr>
      <w:r>
        <w:separator/>
      </w:r>
    </w:p>
  </w:footnote>
  <w:footnote w:type="continuationSeparator" w:id="0">
    <w:p w:rsidR="009019D7" w:rsidRDefault="009019D7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115AE"/>
    <w:rsid w:val="00033394"/>
    <w:rsid w:val="00037312"/>
    <w:rsid w:val="000D7E7C"/>
    <w:rsid w:val="00110D3E"/>
    <w:rsid w:val="00111B38"/>
    <w:rsid w:val="001873C9"/>
    <w:rsid w:val="0019079D"/>
    <w:rsid w:val="00276C56"/>
    <w:rsid w:val="00280F3F"/>
    <w:rsid w:val="002F330F"/>
    <w:rsid w:val="00337BFF"/>
    <w:rsid w:val="0037634E"/>
    <w:rsid w:val="00396B81"/>
    <w:rsid w:val="003D0E28"/>
    <w:rsid w:val="003E67D0"/>
    <w:rsid w:val="004128DE"/>
    <w:rsid w:val="00422391"/>
    <w:rsid w:val="00423FAA"/>
    <w:rsid w:val="004656BF"/>
    <w:rsid w:val="004D595E"/>
    <w:rsid w:val="004D7A7A"/>
    <w:rsid w:val="004E7010"/>
    <w:rsid w:val="00514DAD"/>
    <w:rsid w:val="00532C1A"/>
    <w:rsid w:val="00550727"/>
    <w:rsid w:val="005C2836"/>
    <w:rsid w:val="005C576F"/>
    <w:rsid w:val="005E3E9D"/>
    <w:rsid w:val="005F5C43"/>
    <w:rsid w:val="00654DD3"/>
    <w:rsid w:val="006D429B"/>
    <w:rsid w:val="006F2393"/>
    <w:rsid w:val="00727201"/>
    <w:rsid w:val="00735744"/>
    <w:rsid w:val="00736B19"/>
    <w:rsid w:val="00756067"/>
    <w:rsid w:val="007C4B6F"/>
    <w:rsid w:val="007D3820"/>
    <w:rsid w:val="008139B2"/>
    <w:rsid w:val="008A498E"/>
    <w:rsid w:val="008F691C"/>
    <w:rsid w:val="009019D7"/>
    <w:rsid w:val="00917E77"/>
    <w:rsid w:val="00981BB0"/>
    <w:rsid w:val="00A56EFA"/>
    <w:rsid w:val="00AB7F00"/>
    <w:rsid w:val="00AC1DE3"/>
    <w:rsid w:val="00B218AA"/>
    <w:rsid w:val="00B62568"/>
    <w:rsid w:val="00BC57F0"/>
    <w:rsid w:val="00BC62A4"/>
    <w:rsid w:val="00C241B8"/>
    <w:rsid w:val="00CB3F77"/>
    <w:rsid w:val="00D072D0"/>
    <w:rsid w:val="00D36D2C"/>
    <w:rsid w:val="00D457E2"/>
    <w:rsid w:val="00D65DA6"/>
    <w:rsid w:val="00E05BA3"/>
    <w:rsid w:val="00E77A13"/>
    <w:rsid w:val="00EA0D8B"/>
    <w:rsid w:val="00EB3784"/>
    <w:rsid w:val="00F07930"/>
    <w:rsid w:val="00FA2D81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C5529-0D81-CC43-BCDD-3F72811F0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2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2</cp:revision>
  <cp:lastPrinted>2013-05-01T22:04:00Z</cp:lastPrinted>
  <dcterms:created xsi:type="dcterms:W3CDTF">2013-06-26T19:49:00Z</dcterms:created>
  <dcterms:modified xsi:type="dcterms:W3CDTF">2013-06-26T19:49:00Z</dcterms:modified>
</cp:coreProperties>
</file>