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E616A9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F52FF3" wp14:editId="363D328D">
                <wp:simplePos x="0" y="0"/>
                <wp:positionH relativeFrom="page">
                  <wp:posOffset>499110</wp:posOffset>
                </wp:positionH>
                <wp:positionV relativeFrom="page">
                  <wp:posOffset>2112645</wp:posOffset>
                </wp:positionV>
                <wp:extent cx="4635500" cy="3771900"/>
                <wp:effectExtent l="0" t="0" r="12700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F2393">
                              <w:rPr>
                                <w:rStyle w:val="EmphasisGreen"/>
                                <w:rFonts w:ascii="Arial" w:hAnsi="Arial" w:cs="Arial"/>
                                <w:b/>
                              </w:rPr>
                              <w:t>About m</w:t>
                            </w:r>
                            <w:r w:rsidRPr="006F2393">
                              <w:rPr>
                                <w:rFonts w:ascii="Arial" w:hAnsi="Arial" w:cs="Arial"/>
                                <w:b/>
                                <w:color w:val="128A7B"/>
                                <w:sz w:val="30"/>
                              </w:rPr>
                              <w:t>e:</w:t>
                            </w:r>
                            <w:r w:rsidRPr="00E616A9">
                              <w:rPr>
                                <w:rFonts w:ascii="Arial" w:hAnsi="Arial" w:cs="Arial"/>
                                <w:color w:val="3265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26CF" w:rsidRPr="00E616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eat insects! </w:t>
                            </w:r>
                            <w:r w:rsidR="004656BF" w:rsidRPr="00E616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a</w:t>
                            </w:r>
                            <w:r w:rsidR="000115AE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carnivorous plant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that lives in sandy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 acidic, low-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nut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rient soils 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in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bogs along the border of 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North and South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Carolina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6B81" w:rsidRPr="006F2393" w:rsidRDefault="00396B81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6F2393">
                              <w:rPr>
                                <w:rFonts w:ascii="Arial" w:hAnsi="Arial" w:cs="Arial"/>
                                <w:b/>
                                <w:color w:val="128A7B"/>
                                <w:sz w:val="30"/>
                              </w:rPr>
                              <w:t>Why I’m rare:</w:t>
                            </w:r>
                            <w:r w:rsidRPr="006F2393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Because I’m a popular household plan</w:t>
                            </w:r>
                            <w:r w:rsidR="00C226CF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 I’</w:t>
                            </w:r>
                            <w:r w:rsidR="00C226CF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m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vulnerable in the wild. My populations are declining due to illegal harvesting</w:t>
                            </w:r>
                            <w:r w:rsidR="004509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which </w:t>
                            </w:r>
                            <w:r w:rsidR="004509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damages</w:t>
                            </w:r>
                            <w:r w:rsidR="00AC1DE3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my habitat and</w:t>
                            </w:r>
                            <w:r w:rsidR="004223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r</w:t>
                            </w:r>
                            <w:r w:rsidR="004509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educes</w:t>
                            </w:r>
                            <w:r w:rsidR="004223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genetic diversity of my species</w:t>
                            </w:r>
                            <w:r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4128D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484584" w:rsidRPr="006F2393" w:rsidRDefault="009A4E9C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6F2393">
                              <w:rPr>
                                <w:rFonts w:ascii="Arial" w:hAnsi="Arial" w:cs="Arial"/>
                                <w:b/>
                                <w:color w:val="128A7B"/>
                                <w:sz w:val="30"/>
                              </w:rPr>
                              <w:t>My story:</w:t>
                            </w:r>
                            <w:r w:rsidR="00396B81" w:rsidRPr="00396B8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Living in a low</w:t>
                            </w:r>
                            <w:r w:rsidR="004509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nutrient environment, I rely on insects to help me survive. My adapted leaves close and “trap” insects when any</w:t>
                            </w:r>
                            <w:r w:rsidR="00396B81" w:rsidRPr="00E616A9">
                              <w:rPr>
                                <w:rFonts w:ascii="Arial" w:hAnsi="Arial" w:cs="Arial"/>
                                <w:i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two hairs 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on my leaves 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are touche</w:t>
                            </w:r>
                            <w:r w:rsidR="004223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d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126CB5" w:rsidRPr="006F2393" w:rsidRDefault="00126CB5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</w:rPr>
                            </w:pPr>
                            <w:r w:rsidRPr="006F2393">
                              <w:rPr>
                                <w:rFonts w:ascii="Arial" w:hAnsi="Arial" w:cs="Arial"/>
                                <w:b/>
                                <w:color w:val="128A7B"/>
                                <w:sz w:val="30"/>
                              </w:rPr>
                              <w:t>How you can help:</w:t>
                            </w:r>
                            <w:r w:rsidRPr="006F23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Make sure you purchase plants that are 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not harvested from the wild. Buy plants labeled as </w:t>
                            </w:r>
                            <w:r w:rsidR="00396B8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“nursery propagated” or cultivated varieties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such as “Giant” or “Royal Red</w:t>
                            </w:r>
                            <w:r w:rsidR="00450991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126CB5" w:rsidRPr="00E616A9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:rsidR="00484584" w:rsidRDefault="009A4E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26" style="position:absolute;margin-left:39.3pt;margin-top:166.35pt;width:365pt;height:29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" filled="f" stroked="f" strokeweight="1pt">
                <v:shadow opacity="49150f"/>
                <v:path arrowok="t"/>
                <v:textbox inset="0,0,0,0">
                  <w:txbxContent>
                    <w:p w:rsidR="00484584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6F2393">
                        <w:rPr>
                          <w:rStyle w:val="EmphasisGreen"/>
                          <w:rFonts w:ascii="Arial" w:hAnsi="Arial" w:cs="Arial"/>
                          <w:b/>
                        </w:rPr>
                        <w:t>About m</w:t>
                      </w:r>
                      <w:r w:rsidRPr="006F2393">
                        <w:rPr>
                          <w:rFonts w:ascii="Arial" w:hAnsi="Arial" w:cs="Arial"/>
                          <w:b/>
                          <w:color w:val="128A7B"/>
                          <w:sz w:val="30"/>
                        </w:rPr>
                        <w:t>e:</w:t>
                      </w:r>
                      <w:r w:rsidRPr="00E616A9">
                        <w:rPr>
                          <w:rFonts w:ascii="Arial" w:hAnsi="Arial" w:cs="Arial"/>
                          <w:color w:val="3265FF"/>
                          <w:sz w:val="26"/>
                          <w:szCs w:val="26"/>
                        </w:rPr>
                        <w:t xml:space="preserve"> </w:t>
                      </w:r>
                      <w:r w:rsidR="00C226CF" w:rsidRPr="00E616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eat insects! </w:t>
                      </w:r>
                      <w:r w:rsidR="004656BF" w:rsidRPr="00E616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a</w:t>
                      </w:r>
                      <w:r w:rsidR="000115AE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carnivorous plant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that lives in sandy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 acidic, low-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nut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rient soils 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in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bogs along the border of 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North and South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Carolina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396B81" w:rsidRPr="006F2393" w:rsidRDefault="00396B81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6F2393">
                        <w:rPr>
                          <w:rFonts w:ascii="Arial" w:hAnsi="Arial" w:cs="Arial"/>
                          <w:b/>
                          <w:color w:val="128A7B"/>
                          <w:sz w:val="30"/>
                        </w:rPr>
                        <w:t>Why I’m rare:</w:t>
                      </w:r>
                      <w:r w:rsidRPr="006F2393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Because I’m a popular household plan</w:t>
                      </w:r>
                      <w:r w:rsidR="00C226CF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 I’</w:t>
                      </w:r>
                      <w:r w:rsidR="00C226CF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m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vulnerable in the wild. My populations are declining due to illegal harvesting</w:t>
                      </w:r>
                      <w:r w:rsidR="004509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which </w:t>
                      </w:r>
                      <w:r w:rsidR="004509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damages</w:t>
                      </w:r>
                      <w:r w:rsidR="00AC1DE3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my habitat and</w:t>
                      </w:r>
                      <w:r w:rsidR="004223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r</w:t>
                      </w:r>
                      <w:r w:rsidR="004509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educes</w:t>
                      </w:r>
                      <w:r w:rsidR="004223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genetic diversity of my species</w:t>
                      </w:r>
                      <w:r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4128DE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484584" w:rsidRPr="006F2393" w:rsidRDefault="00E616A9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auto"/>
                        </w:rPr>
                      </w:pPr>
                      <w:r w:rsidRPr="006F2393">
                        <w:rPr>
                          <w:rFonts w:ascii="Arial" w:hAnsi="Arial" w:cs="Arial"/>
                          <w:b/>
                          <w:color w:val="128A7B"/>
                          <w:sz w:val="30"/>
                        </w:rPr>
                        <w:t>My story:</w:t>
                      </w:r>
                      <w:r w:rsidR="00396B81" w:rsidRPr="00396B81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Living in a low</w:t>
                      </w:r>
                      <w:r w:rsidR="004509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nutrient environment, I rely on insects to help me survive. My adapted leaves close and “trap” insects when any</w:t>
                      </w:r>
                      <w:r w:rsidR="00396B81" w:rsidRPr="00E616A9">
                        <w:rPr>
                          <w:rFonts w:ascii="Arial" w:hAnsi="Arial" w:cs="Arial"/>
                          <w:i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two hairs 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on my leaves 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are touche</w:t>
                      </w:r>
                      <w:r w:rsidR="004223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d</w:t>
                      </w:r>
                      <w:r w:rsidR="00396B81" w:rsidRPr="00E616A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  <w:p w:rsidR="00126CB5" w:rsidRPr="006F2393" w:rsidRDefault="00126CB5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eastAsia="Times New Roman" w:hAnsi="Arial" w:cs="Arial"/>
                          <w:color w:val="auto"/>
                          <w:sz w:val="20"/>
                        </w:rPr>
                      </w:pPr>
                      <w:r w:rsidRPr="006F2393">
                        <w:rPr>
                          <w:rFonts w:ascii="Arial" w:hAnsi="Arial" w:cs="Arial"/>
                          <w:b/>
                          <w:color w:val="128A7B"/>
                          <w:sz w:val="30"/>
                        </w:rPr>
                        <w:t>How you can help:</w:t>
                      </w:r>
                      <w:r w:rsidRPr="006F2393">
                        <w:rPr>
                          <w:rFonts w:ascii="Arial" w:hAnsi="Arial" w:cs="Arial"/>
                        </w:rPr>
                        <w:t xml:space="preserve"> 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Make sure you purchase plants that are 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not harvested from the wild. Buy plants labeled as </w:t>
                      </w:r>
                      <w:r w:rsidR="00396B8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“nursery propagated” or cultivated varieties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such as “Giant” or “Royal Red</w:t>
                      </w:r>
                      <w:r w:rsidR="00450991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126CB5" w:rsidRPr="00E616A9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”</w:t>
                      </w:r>
                    </w:p>
                    <w:p w:rsidR="00484584" w:rsidRDefault="00E616A9"/>
                  </w:txbxContent>
                </v:textbox>
                <w10:wrap anchorx="page" anchory="page"/>
              </v:rect>
            </w:pict>
          </mc:Fallback>
        </mc:AlternateContent>
      </w:r>
      <w:r w:rsidR="004509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FC04E" wp14:editId="6321502B">
                <wp:simplePos x="0" y="0"/>
                <wp:positionH relativeFrom="column">
                  <wp:posOffset>4511290</wp:posOffset>
                </wp:positionH>
                <wp:positionV relativeFrom="paragraph">
                  <wp:posOffset>6628130</wp:posOffset>
                </wp:positionV>
                <wp:extent cx="217170" cy="257175"/>
                <wp:effectExtent l="0" t="0" r="0" b="95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5717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5-Point Star 8" o:spid="_x0000_s1026" style="position:absolute;margin-left:355.2pt;margin-top:521.9pt;width:17.1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717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" path="m,98232r82952,1l108585,r25633,98233l217170,98232r-67110,60710l175694,257174,108585,196463,41476,257174,67110,158942,,98232xe" fillcolor="#128a7b" stroked="f" strokeweight=".25pt">
                <v:path arrowok="t" o:connecttype="custom" o:connectlocs="0,98232;82952,98233;108585,0;134218,98233;217170,98232;150060,158942;175694,257174;108585,196463;41476,257174;67110,158942;0,98232" o:connectangles="0,0,0,0,0,0,0,0,0,0,0"/>
              </v:shape>
            </w:pict>
          </mc:Fallback>
        </mc:AlternateContent>
      </w:r>
      <w:r w:rsidR="0045099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D67AD" wp14:editId="6D4F1A75">
                <wp:simplePos x="0" y="0"/>
                <wp:positionH relativeFrom="column">
                  <wp:posOffset>2150745</wp:posOffset>
                </wp:positionH>
                <wp:positionV relativeFrom="paragraph">
                  <wp:posOffset>5585845</wp:posOffset>
                </wp:positionV>
                <wp:extent cx="3118485" cy="1823085"/>
                <wp:effectExtent l="0" t="0" r="0" b="5715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82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1BB0" w:rsidRDefault="00D65DA6" w:rsidP="00981B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F5CDC" wp14:editId="501A324C">
                                  <wp:extent cx="3013023" cy="1643169"/>
                                  <wp:effectExtent l="0" t="0" r="0" b="0"/>
                                  <wp:docPr id="1" name="Pictur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 states map - blank.gi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023" cy="1643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9.35pt;margin-top:439.85pt;width:245.55pt;height:14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" filled="f" fillcolor="#9bc1ff" stroked="f" strokecolor="#4a7ebb">
                <v:fill color2="#3f80cd" rotate="t" focus="100%" type="gradient">
                  <o:fill v:ext="view" type="gradientUnscaled"/>
                </v:fill>
                <v:textbox>
                  <w:txbxContent>
                    <w:p w:rsidR="00981BB0" w:rsidRDefault="00D65DA6" w:rsidP="00981B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5E8EA5" wp14:editId="6793153F">
                            <wp:extent cx="3013023" cy="1643169"/>
                            <wp:effectExtent l="0" t="0" r="0" b="0"/>
                            <wp:docPr id="1" name="Pictur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 states map - blank.gif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023" cy="1643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1B3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B6E6B4" wp14:editId="19BD45F5">
                <wp:simplePos x="0" y="0"/>
                <wp:positionH relativeFrom="page">
                  <wp:posOffset>508000</wp:posOffset>
                </wp:positionH>
                <wp:positionV relativeFrom="page">
                  <wp:posOffset>333466</wp:posOffset>
                </wp:positionV>
                <wp:extent cx="8394700" cy="1335315"/>
                <wp:effectExtent l="0" t="0" r="6350" b="1778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94700" cy="133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56BF" w:rsidRPr="00590A35" w:rsidRDefault="004656BF" w:rsidP="005B05EA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</w:pPr>
                            <w:r w:rsidRPr="00590A35">
                              <w:rPr>
                                <w:rFonts w:ascii="Helvetica" w:hAnsi="Helvetica"/>
                                <w:color w:val="128A7B"/>
                                <w:sz w:val="108"/>
                              </w:rPr>
                              <w:t>Venus Fly Trap</w:t>
                            </w:r>
                          </w:p>
                          <w:p w:rsidR="00484584" w:rsidRPr="00590A35" w:rsidRDefault="004656BF" w:rsidP="005B05EA">
                            <w:pPr>
                              <w:pStyle w:val="ScientificName"/>
                              <w:spacing w:line="240" w:lineRule="auto"/>
                              <w:rPr>
                                <w:rFonts w:ascii="Helvetica" w:hAnsi="Helvetica"/>
                                <w:color w:val="128A7B"/>
                              </w:rPr>
                            </w:pPr>
                            <w:proofErr w:type="spellStart"/>
                            <w:r w:rsidRPr="00590A35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>Dionaea</w:t>
                            </w:r>
                            <w:proofErr w:type="spellEnd"/>
                            <w:r w:rsidRPr="00590A35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 xml:space="preserve"> </w:t>
                            </w:r>
                            <w:proofErr w:type="spellStart"/>
                            <w:r w:rsidRPr="00590A35">
                              <w:rPr>
                                <w:rFonts w:ascii="Helvetica" w:hAnsi="Helvetica"/>
                                <w:i/>
                                <w:color w:val="128A7B"/>
                              </w:rPr>
                              <w:t>muscipula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484584" w:rsidRDefault="009A4E9C" w:rsidP="005B05EA">
                            <w:pPr>
                              <w:spacing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:rsidR="00484584" w:rsidRDefault="009A4E9C" w:rsidP="005B05EA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40pt;margin-top:26.25pt;width:661pt;height:10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656BF" w:rsidRPr="00590A35" w:rsidRDefault="004656BF" w:rsidP="005B05EA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  <w:sz w:val="108"/>
                        </w:rPr>
                      </w:pPr>
                      <w:r w:rsidRPr="00590A35">
                        <w:rPr>
                          <w:rFonts w:ascii="Helvetica" w:hAnsi="Helvetica"/>
                          <w:color w:val="128A7B"/>
                          <w:sz w:val="108"/>
                        </w:rPr>
                        <w:t>Venus Fly Trap</w:t>
                      </w:r>
                    </w:p>
                    <w:p w:rsidR="00484584" w:rsidRPr="00590A35" w:rsidRDefault="004656BF" w:rsidP="005B05EA">
                      <w:pPr>
                        <w:pStyle w:val="ScientificName"/>
                        <w:spacing w:line="240" w:lineRule="auto"/>
                        <w:rPr>
                          <w:rFonts w:ascii="Helvetica" w:hAnsi="Helvetica"/>
                          <w:color w:val="128A7B"/>
                        </w:rPr>
                      </w:pPr>
                      <w:proofErr w:type="spellStart"/>
                      <w:r w:rsidRPr="00590A35">
                        <w:rPr>
                          <w:rFonts w:ascii="Helvetica" w:hAnsi="Helvetica"/>
                          <w:i/>
                          <w:color w:val="128A7B"/>
                        </w:rPr>
                        <w:t>Dionaea</w:t>
                      </w:r>
                      <w:proofErr w:type="spellEnd"/>
                      <w:r w:rsidRPr="00590A35">
                        <w:rPr>
                          <w:rFonts w:ascii="Helvetica" w:hAnsi="Helvetica"/>
                          <w:i/>
                          <w:color w:val="128A7B"/>
                        </w:rPr>
                        <w:t xml:space="preserve"> </w:t>
                      </w:r>
                      <w:proofErr w:type="spellStart"/>
                      <w:r w:rsidRPr="00590A35">
                        <w:rPr>
                          <w:rFonts w:ascii="Helvetica" w:hAnsi="Helvetica"/>
                          <w:i/>
                          <w:color w:val="128A7B"/>
                        </w:rPr>
                        <w:t>muscipula</w:t>
                      </w:r>
                      <w:bookmarkStart w:id="1" w:name="_GoBack"/>
                      <w:bookmarkEnd w:id="1"/>
                      <w:proofErr w:type="spellEnd"/>
                    </w:p>
                    <w:p w:rsidR="00484584" w:rsidRDefault="009A4E9C" w:rsidP="005B05EA">
                      <w:pPr>
                        <w:spacing w:line="240" w:lineRule="auto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  <w:p w:rsidR="00484584" w:rsidRDefault="009A4E9C" w:rsidP="005B05EA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B7F00">
        <w:rPr>
          <w:noProof/>
        </w:rPr>
        <w:drawing>
          <wp:anchor distT="0" distB="0" distL="114300" distR="114300" simplePos="0" relativeHeight="251669504" behindDoc="1" locked="0" layoutInCell="1" allowOverlap="1" wp14:anchorId="0D31952F" wp14:editId="4234E2FF">
            <wp:simplePos x="0" y="0"/>
            <wp:positionH relativeFrom="column">
              <wp:posOffset>1185545</wp:posOffset>
            </wp:positionH>
            <wp:positionV relativeFrom="paragraph">
              <wp:posOffset>6340384</wp:posOffset>
            </wp:positionV>
            <wp:extent cx="1416050" cy="61658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319CC" wp14:editId="27F165C0">
                <wp:simplePos x="0" y="0"/>
                <wp:positionH relativeFrom="column">
                  <wp:posOffset>-191135</wp:posOffset>
                </wp:positionH>
                <wp:positionV relativeFrom="paragraph">
                  <wp:posOffset>7191375</wp:posOffset>
                </wp:positionV>
                <wp:extent cx="5334635" cy="26670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6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E616A9" w:rsidRDefault="008139B2" w:rsidP="008139B2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616A9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PHOTO </w:t>
                            </w:r>
                            <w:r w:rsidR="00280F3F" w:rsidRPr="00E616A9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BY: </w:t>
                            </w:r>
                            <w:r w:rsidR="0087278D" w:rsidRPr="00E616A9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NOAH ELHARDT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9" type="#_x0000_t202" style="position:absolute;margin-left:-15pt;margin-top:566.25pt;width:420.0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E616A9" w:rsidRDefault="008139B2" w:rsidP="008139B2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E616A9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PHOTO </w:t>
                      </w:r>
                      <w:r w:rsidR="00280F3F" w:rsidRPr="00E616A9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BY: </w:t>
                      </w:r>
                      <w:r w:rsidR="0087278D" w:rsidRPr="00E616A9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NOAH ELHARDT</w:t>
                      </w:r>
                    </w:p>
                  </w:txbxContent>
                </v:textbox>
              </v:shape>
            </w:pict>
          </mc:Fallback>
        </mc:AlternateContent>
      </w:r>
      <w:r w:rsidR="004656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72D94AE4" wp14:editId="151B0C5C">
                <wp:simplePos x="0" y="0"/>
                <wp:positionH relativeFrom="column">
                  <wp:posOffset>5549900</wp:posOffset>
                </wp:positionH>
                <wp:positionV relativeFrom="paragraph">
                  <wp:posOffset>2223770</wp:posOffset>
                </wp:positionV>
                <wp:extent cx="3073400" cy="3073400"/>
                <wp:effectExtent l="0" t="0" r="0" b="31750"/>
                <wp:wrapNone/>
                <wp:docPr id="3" name="Oval 2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23" o:spid="_x0000_s1026" alt="brighamia insignis in bloom 2" style="position:absolute;margin-left:437pt;margin-top:175.1pt;width:242pt;height:2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" o:allowoverlap="f" stroked="f">
                <v:fill r:id="rId12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  <w:r w:rsidR="008A498E">
        <w:rPr>
          <w:noProof/>
        </w:rPr>
        <w:drawing>
          <wp:anchor distT="0" distB="0" distL="114300" distR="114300" simplePos="0" relativeHeight="251654144" behindDoc="1" locked="0" layoutInCell="1" allowOverlap="1" wp14:anchorId="49B5DEBE" wp14:editId="612EF7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45700" cy="7762875"/>
            <wp:effectExtent l="19050" t="0" r="0" b="0"/>
            <wp:wrapThrough wrapText="bothSides">
              <wp:wrapPolygon edited="0">
                <wp:start x="-41" y="0"/>
                <wp:lineTo x="-41" y="21573"/>
                <wp:lineTo x="21586" y="21573"/>
                <wp:lineTo x="21586" y="0"/>
                <wp:lineTo x="-41" y="0"/>
              </wp:wrapPolygon>
            </wp:wrapThrough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4584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9C" w:rsidRDefault="009A4E9C" w:rsidP="00484584">
      <w:pPr>
        <w:spacing w:line="240" w:lineRule="auto"/>
      </w:pPr>
      <w:r>
        <w:separator/>
      </w:r>
    </w:p>
  </w:endnote>
  <w:endnote w:type="continuationSeparator" w:id="0">
    <w:p w:rsidR="009A4E9C" w:rsidRDefault="009A4E9C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9C" w:rsidRDefault="009A4E9C" w:rsidP="00484584">
      <w:pPr>
        <w:spacing w:line="240" w:lineRule="auto"/>
      </w:pPr>
      <w:r>
        <w:separator/>
      </w:r>
    </w:p>
  </w:footnote>
  <w:footnote w:type="continuationSeparator" w:id="0">
    <w:p w:rsidR="009A4E9C" w:rsidRDefault="009A4E9C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115AE"/>
    <w:rsid w:val="0005218D"/>
    <w:rsid w:val="00111B38"/>
    <w:rsid w:val="00126CB5"/>
    <w:rsid w:val="0019079D"/>
    <w:rsid w:val="001D0625"/>
    <w:rsid w:val="00276C56"/>
    <w:rsid w:val="00280F3F"/>
    <w:rsid w:val="002F330F"/>
    <w:rsid w:val="00343FEB"/>
    <w:rsid w:val="00396B81"/>
    <w:rsid w:val="003D0E28"/>
    <w:rsid w:val="004128DE"/>
    <w:rsid w:val="00422391"/>
    <w:rsid w:val="00423FAA"/>
    <w:rsid w:val="00450991"/>
    <w:rsid w:val="004656BF"/>
    <w:rsid w:val="004B6638"/>
    <w:rsid w:val="004D595E"/>
    <w:rsid w:val="004D7A7A"/>
    <w:rsid w:val="00590A35"/>
    <w:rsid w:val="005B05EA"/>
    <w:rsid w:val="005C576F"/>
    <w:rsid w:val="006F2393"/>
    <w:rsid w:val="00720927"/>
    <w:rsid w:val="00781D36"/>
    <w:rsid w:val="007B61BC"/>
    <w:rsid w:val="008139B2"/>
    <w:rsid w:val="0087278D"/>
    <w:rsid w:val="00883BC1"/>
    <w:rsid w:val="008A498E"/>
    <w:rsid w:val="00917E77"/>
    <w:rsid w:val="00981BB0"/>
    <w:rsid w:val="009A4E9C"/>
    <w:rsid w:val="00A56EFA"/>
    <w:rsid w:val="00AB7F00"/>
    <w:rsid w:val="00AC1DE3"/>
    <w:rsid w:val="00B62568"/>
    <w:rsid w:val="00BC57F0"/>
    <w:rsid w:val="00C226CF"/>
    <w:rsid w:val="00C241B8"/>
    <w:rsid w:val="00C46AAE"/>
    <w:rsid w:val="00C813E4"/>
    <w:rsid w:val="00CB3F77"/>
    <w:rsid w:val="00CC66A9"/>
    <w:rsid w:val="00D36D2C"/>
    <w:rsid w:val="00D457E2"/>
    <w:rsid w:val="00D65DA6"/>
    <w:rsid w:val="00E616A9"/>
    <w:rsid w:val="00E7352F"/>
    <w:rsid w:val="00EA0D8B"/>
    <w:rsid w:val="00F07930"/>
    <w:rsid w:val="00F76669"/>
    <w:rsid w:val="00FA2D81"/>
    <w:rsid w:val="00FE1195"/>
    <w:rsid w:val="00FF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F0A5B-4319-4ED3-97E4-E02BD738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2012-05-02T23:04:00Z</cp:lastPrinted>
  <dcterms:created xsi:type="dcterms:W3CDTF">2013-06-26T19:41:00Z</dcterms:created>
  <dcterms:modified xsi:type="dcterms:W3CDTF">2014-01-27T03:17:00Z</dcterms:modified>
</cp:coreProperties>
</file>