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3483BD" w14:textId="6ECAA38A" w:rsidR="00FE1A34" w:rsidRDefault="003F0DFA" w:rsidP="00C5629F">
      <w:pPr>
        <w:pStyle w:val="BodyText1"/>
        <w:rPr>
          <w:rFonts w:ascii="Times New Roman" w:eastAsia="Times New Roman" w:hAnsi="Times New Roman"/>
          <w:color w:val="aut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AEC629" wp14:editId="03A2AE59">
                <wp:simplePos x="0" y="0"/>
                <wp:positionH relativeFrom="column">
                  <wp:posOffset>6846570</wp:posOffset>
                </wp:positionH>
                <wp:positionV relativeFrom="paragraph">
                  <wp:posOffset>6121400</wp:posOffset>
                </wp:positionV>
                <wp:extent cx="203835" cy="240665"/>
                <wp:effectExtent l="0" t="0" r="5715" b="6985"/>
                <wp:wrapNone/>
                <wp:docPr id="9" name="5-Point Sta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835" cy="240665"/>
                        </a:xfrm>
                        <a:prstGeom prst="star5">
                          <a:avLst/>
                        </a:prstGeom>
                        <a:solidFill>
                          <a:srgbClr val="926306"/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9" o:spid="_x0000_s1026" style="position:absolute;margin-left:539.1pt;margin-top:482pt;width:16.05pt;height:18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835,240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" path="m,91926r77858,l101918,r24059,91926l203835,91926r-62989,56813l164906,240664,101918,183850,38929,240664,62989,148739,,91926xe" fillcolor="#926306" stroked="f" strokeweight=".25pt">
                <v:path arrowok="t" o:connecttype="custom" o:connectlocs="0,91926;77858,91926;101918,0;125977,91926;203835,91926;140846,148739;164906,240664;101918,183850;38929,240664;62989,148739;0,91926" o:connectangles="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79" behindDoc="0" locked="0" layoutInCell="1" allowOverlap="1" wp14:anchorId="3A6CFC4F" wp14:editId="0257F6C6">
            <wp:simplePos x="0" y="0"/>
            <wp:positionH relativeFrom="column">
              <wp:posOffset>4162222</wp:posOffset>
            </wp:positionH>
            <wp:positionV relativeFrom="paragraph">
              <wp:posOffset>5373370</wp:posOffset>
            </wp:positionV>
            <wp:extent cx="3164840" cy="18484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map-blankTIF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658" b="2731"/>
                    <a:stretch/>
                  </pic:blipFill>
                  <pic:spPr bwMode="auto">
                    <a:xfrm>
                      <a:off x="0" y="0"/>
                      <a:ext cx="3164840" cy="184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510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6D16C5C" wp14:editId="02482310">
                <wp:simplePos x="0" y="0"/>
                <wp:positionH relativeFrom="page">
                  <wp:posOffset>4678680</wp:posOffset>
                </wp:positionH>
                <wp:positionV relativeFrom="page">
                  <wp:posOffset>2081530</wp:posOffset>
                </wp:positionV>
                <wp:extent cx="4982210" cy="3756660"/>
                <wp:effectExtent l="0" t="0" r="8890" b="1524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82210" cy="375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A03AE2" w14:textId="3D1FD49A" w:rsidR="006D6274" w:rsidRPr="001941EE" w:rsidRDefault="006D6274" w:rsidP="007370AB">
                            <w:pPr>
                              <w:pStyle w:val="BodyText1"/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About me: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I am </w:t>
                            </w:r>
                            <w:r w:rsidR="00804952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a very large conifer native to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Japan</w:t>
                            </w:r>
                            <w:r w:rsidR="00804952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, but I am not a true cedar.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In fact, I am clos</w:t>
                            </w:r>
                            <w:r w:rsidR="00CF00FF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ely related to the giant redwood of the U.S</w:t>
                            </w:r>
                            <w:r w:rsidR="00AE2624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.</w:t>
                            </w:r>
                            <w:r w:rsidR="00C902AA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 I can grow to be over 200 feet tall and </w:t>
                            </w:r>
                            <w:r w:rsidR="003F0DFA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scientists think that</w:t>
                            </w:r>
                            <w:r w:rsidR="00C902AA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one tree can survive thousands of years in the wild.</w:t>
                            </w:r>
                          </w:p>
                          <w:p w14:paraId="75FFC2F8" w14:textId="1EC4EC03" w:rsidR="006D6274" w:rsidRPr="006C09D0" w:rsidRDefault="006D6274" w:rsidP="007370AB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Why I’m rare: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Due to the strength and durability of my </w:t>
                            </w:r>
                            <w:r w:rsidR="00AE2624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wood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, I am often used for timber and construction.  </w:t>
                            </w:r>
                            <w:r w:rsidR="00AE2624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xtensive logging has </w:t>
                            </w:r>
                            <w:r w:rsidR="00EA3042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greatly depleted my natural populations</w:t>
                            </w:r>
                            <w:r w:rsidR="003F0DFA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, so any remaining </w:t>
                            </w:r>
                            <w:r w:rsidR="00EA3042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trees </w:t>
                            </w:r>
                            <w:r w:rsidR="003F0DFA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grow </w:t>
                            </w:r>
                            <w:r w:rsidR="00EA3042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far </w:t>
                            </w:r>
                            <w:r w:rsidR="003F0DFA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away </w:t>
                            </w:r>
                            <w:r w:rsidR="00EA3042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from one another.</w:t>
                            </w:r>
                          </w:p>
                          <w:p w14:paraId="480D9498" w14:textId="2F65D803" w:rsidR="00347510" w:rsidRPr="00347510" w:rsidRDefault="006D6274" w:rsidP="007370AB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My story: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r w:rsidR="0034751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My survival depends on forests planted by people, and some of my remaining populations are protected in </w:t>
                            </w:r>
                            <w:r w:rsidR="00EA3042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nature </w:t>
                            </w:r>
                            <w:r w:rsidR="00347510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preserves.  Genetic diversity is a c</w:t>
                            </w:r>
                            <w:r w:rsidR="00EA3042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oncern for any planting efforts.</w:t>
                            </w:r>
                          </w:p>
                          <w:p w14:paraId="23FB9057" w14:textId="3D683678" w:rsidR="006D6274" w:rsidRPr="006C09D0" w:rsidRDefault="006D6274" w:rsidP="007370AB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How you can help: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r w:rsidR="003F0DFA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Buy certified responsibly-grown forest products to support sustainable forestry practices and prevent harmful logging that has damaged trees like me</w:t>
                            </w:r>
                            <w:r w:rsidRPr="003F0DFA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68.4pt;margin-top:163.9pt;width:392.3pt;height:295.8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" filled="f" stroked="f" strokeweight="1pt">
                <v:shadow color="black" opacity="49150f" offset=".74833mm,.74833mm"/>
                <v:path arrowok="t"/>
                <v:textbox inset="0,0,0,0">
                  <w:txbxContent>
                    <w:p w14:paraId="38A03AE2" w14:textId="3D1FD49A" w:rsidR="006D6274" w:rsidRPr="001941EE" w:rsidRDefault="006D6274" w:rsidP="007370AB">
                      <w:pPr>
                        <w:pStyle w:val="BodyText1"/>
                        <w:spacing w:after="240" w:line="240" w:lineRule="auto"/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About me: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I am </w:t>
                      </w:r>
                      <w:r w:rsidR="00804952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a very large conifer native to</w:t>
                      </w:r>
                      <w:r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Japan</w:t>
                      </w:r>
                      <w:r w:rsidR="00804952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, but I am not a true cedar.</w:t>
                      </w:r>
                      <w:r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In fact, I am clos</w:t>
                      </w:r>
                      <w:r w:rsidR="00CF00FF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ely related to the giant redwood of the U.S</w:t>
                      </w:r>
                      <w:r w:rsidR="00AE2624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.</w:t>
                      </w:r>
                      <w:r w:rsidR="00C902AA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 </w:t>
                      </w:r>
                      <w:r w:rsidR="00C902AA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I can grow to be over 200 feet tall and </w:t>
                      </w:r>
                      <w:r w:rsidR="003F0DFA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scientists think that</w:t>
                      </w:r>
                      <w:r w:rsidR="00C902AA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one tree can survive thousands of years in the wild.</w:t>
                      </w:r>
                    </w:p>
                    <w:p w14:paraId="75FFC2F8" w14:textId="1EC4EC03" w:rsidR="006D6274" w:rsidRPr="006C09D0" w:rsidRDefault="006D6274" w:rsidP="007370AB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Why I’m rare:</w:t>
                      </w:r>
                      <w:r w:rsidRPr="008F4A33">
                        <w:rPr>
                          <w:rFonts w:ascii="Arial" w:hAnsi="Arial" w:cs="Arial"/>
                          <w:color w:val="926306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Due to the strength and durability of my </w:t>
                      </w:r>
                      <w:r w:rsidR="00AE2624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wood</w:t>
                      </w:r>
                      <w:r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, I am often used for timber and construction.  </w:t>
                      </w:r>
                      <w:r w:rsidR="00AE2624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xtensive logging has </w:t>
                      </w:r>
                      <w:r w:rsidR="00EA3042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greatly depleted my natural populations</w:t>
                      </w:r>
                      <w:r w:rsidR="003F0DFA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, so any remaining </w:t>
                      </w:r>
                      <w:r w:rsidR="00EA3042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trees </w:t>
                      </w:r>
                      <w:r w:rsidR="003F0DFA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grow </w:t>
                      </w:r>
                      <w:r w:rsidR="00EA3042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far </w:t>
                      </w:r>
                      <w:r w:rsidR="003F0DFA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away </w:t>
                      </w:r>
                      <w:r w:rsidR="00EA3042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from one another.</w:t>
                      </w:r>
                    </w:p>
                    <w:p w14:paraId="480D9498" w14:textId="2F65D803" w:rsidR="00347510" w:rsidRPr="00347510" w:rsidRDefault="006D6274" w:rsidP="007370AB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My story: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r w:rsidR="0034751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My survival depends on </w:t>
                      </w:r>
                      <w:r w:rsidR="0034751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forests planted by people,</w:t>
                      </w:r>
                      <w:r w:rsidR="0034751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and </w:t>
                      </w:r>
                      <w:r w:rsidR="0034751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some of my remaining populations are protected in </w:t>
                      </w:r>
                      <w:r w:rsidR="00EA3042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nature </w:t>
                      </w:r>
                      <w:r w:rsidR="00347510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preserves.  Genetic diversity is a c</w:t>
                      </w:r>
                      <w:r w:rsidR="00EA3042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oncern for any planting efforts.</w:t>
                      </w:r>
                    </w:p>
                    <w:p w14:paraId="23FB9057" w14:textId="3D683678" w:rsidR="006D6274" w:rsidRPr="006C09D0" w:rsidRDefault="006D6274" w:rsidP="007370AB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How you can help: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r w:rsidR="003F0DFA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Buy certified responsibly-grown forest products to support sustainable forestry practices and prevent harmful logging that has damaged trees like me</w:t>
                      </w:r>
                      <w:r w:rsidRPr="003F0DFA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E262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CC2B4D" wp14:editId="4CCAD57B">
                <wp:simplePos x="0" y="0"/>
                <wp:positionH relativeFrom="column">
                  <wp:posOffset>7445172</wp:posOffset>
                </wp:positionH>
                <wp:positionV relativeFrom="paragraph">
                  <wp:posOffset>6229985</wp:posOffset>
                </wp:positionV>
                <wp:extent cx="1146810" cy="866775"/>
                <wp:effectExtent l="0" t="0" r="0" b="9525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E32FE6" w14:textId="77777777" w:rsidR="006D6274" w:rsidRPr="008F4A33" w:rsidRDefault="006D6274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Your</w:t>
                            </w:r>
                          </w:p>
                          <w:p w14:paraId="0AB150EA" w14:textId="77777777" w:rsidR="006D6274" w:rsidRPr="008F4A33" w:rsidRDefault="006D6274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Logo</w:t>
                            </w:r>
                          </w:p>
                          <w:p w14:paraId="4F79E9FD" w14:textId="77777777" w:rsidR="006D6274" w:rsidRPr="008F4A33" w:rsidRDefault="006D6274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586.25pt;margin-top:490.55pt;width:90.3pt;height:6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" filled="f" fillcolor="#9bc1ff" stroked="f" strokecolor="#4a7ebb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  <v:textbox>
                  <w:txbxContent>
                    <w:p w14:paraId="34E32FE6" w14:textId="77777777" w:rsidR="006D6274" w:rsidRPr="008F4A33" w:rsidRDefault="006D6274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Your</w:t>
                      </w:r>
                    </w:p>
                    <w:p w14:paraId="0AB150EA" w14:textId="77777777" w:rsidR="006D6274" w:rsidRPr="008F4A33" w:rsidRDefault="006D6274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Logo</w:t>
                      </w:r>
                    </w:p>
                    <w:p w14:paraId="4F79E9FD" w14:textId="77777777" w:rsidR="006D6274" w:rsidRPr="008F4A33" w:rsidRDefault="006D6274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FE1A34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4A6AB6F" wp14:editId="3FABB2CC">
                <wp:simplePos x="0" y="0"/>
                <wp:positionH relativeFrom="page">
                  <wp:posOffset>424815</wp:posOffset>
                </wp:positionH>
                <wp:positionV relativeFrom="page">
                  <wp:posOffset>392430</wp:posOffset>
                </wp:positionV>
                <wp:extent cx="9058910" cy="1345565"/>
                <wp:effectExtent l="0" t="0" r="8890" b="63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58910" cy="134556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CDE411" w14:textId="465E457C" w:rsidR="006D6274" w:rsidRDefault="006D6274" w:rsidP="007667D9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  <w:t>Japanese cedar</w:t>
                            </w:r>
                          </w:p>
                          <w:p w14:paraId="4DB3361E" w14:textId="63A8BBD7" w:rsidR="006D6274" w:rsidRPr="008F4A33" w:rsidRDefault="006D6274" w:rsidP="007667D9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color w:val="92630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>Cryptomeria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 xml:space="preserve"> japonica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33.45pt;margin-top:30.9pt;width:713.3pt;height:105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" filled="f" stroked="f" strokeweight="1pt">
                <v:shadow color="black" opacity="49150f" offset=".74833mm,.74833mm"/>
                <v:path arrowok="t"/>
                <v:textbox inset="0,0,0,0">
                  <w:txbxContent>
                    <w:p w14:paraId="38CDE411" w14:textId="465E457C" w:rsidR="006D6274" w:rsidRDefault="006D6274" w:rsidP="007667D9">
                      <w:pPr>
                        <w:spacing w:after="120" w:line="240" w:lineRule="auto"/>
                        <w:rPr>
                          <w:rFonts w:ascii="Arial" w:hAnsi="Arial" w:cs="Arial"/>
                          <w:color w:val="926306"/>
                          <w:sz w:val="108"/>
                        </w:rPr>
                      </w:pPr>
                      <w:r>
                        <w:rPr>
                          <w:rFonts w:ascii="Arial" w:hAnsi="Arial" w:cs="Arial"/>
                          <w:color w:val="926306"/>
                          <w:sz w:val="108"/>
                        </w:rPr>
                        <w:t>Japanese cedar</w:t>
                      </w:r>
                    </w:p>
                    <w:p w14:paraId="4DB3361E" w14:textId="63A8BBD7" w:rsidR="006D6274" w:rsidRPr="008F4A33" w:rsidRDefault="006D6274" w:rsidP="007667D9">
                      <w:pPr>
                        <w:spacing w:after="120" w:line="240" w:lineRule="auto"/>
                        <w:rPr>
                          <w:rFonts w:ascii="Arial" w:hAnsi="Arial" w:cs="Arial"/>
                          <w:color w:val="92630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>Cryptomeria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 xml:space="preserve"> japonica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E666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CFE6AE" wp14:editId="2CC97668">
                <wp:simplePos x="0" y="0"/>
                <wp:positionH relativeFrom="column">
                  <wp:posOffset>5581650</wp:posOffset>
                </wp:positionH>
                <wp:positionV relativeFrom="paragraph">
                  <wp:posOffset>7082358</wp:posOffset>
                </wp:positionV>
                <wp:extent cx="3853815" cy="276225"/>
                <wp:effectExtent l="0" t="0" r="0" b="9525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568A5" w14:textId="4CE1A1E9" w:rsidR="006D6274" w:rsidRPr="00C16330" w:rsidRDefault="006D6274" w:rsidP="008139B2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</w:pPr>
                            <w:r w:rsidRPr="00C16330"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  <w:t xml:space="preserve">PHOTO BY: </w:t>
                            </w:r>
                            <w:r w:rsidR="00CF00FF"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  <w:t>D. DON, JARDIN DU LUXEMBOURG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9" type="#_x0000_t202" style="position:absolute;margin-left:439.5pt;margin-top:557.65pt;width:303.4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" filled="f" fillcolor="#9bc1ff" stroked="f" strokecolor="#4a7ebb">
                <v:fill rotate="t" focus="100%" type="gradient">
                  <o:fill v:ext="view" type="gradientUnscaled"/>
                </v:fill>
                <v:textbox>
                  <w:txbxContent>
                    <w:p w14:paraId="75D568A5" w14:textId="4CE1A1E9" w:rsidR="006D6274" w:rsidRPr="00C16330" w:rsidRDefault="006D6274" w:rsidP="008139B2">
                      <w:pPr>
                        <w:jc w:val="right"/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</w:pPr>
                      <w:r w:rsidRPr="00C16330"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  <w:t xml:space="preserve">PHOTO BY: </w:t>
                      </w:r>
                      <w:r w:rsidR="00CF00FF"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  <w:t>D. DON, JARDIN DU LUXEMBOURG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8F4A33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0" wp14:anchorId="31FD8C13" wp14:editId="3772120F">
                <wp:simplePos x="0" y="0"/>
                <wp:positionH relativeFrom="column">
                  <wp:posOffset>828878</wp:posOffset>
                </wp:positionH>
                <wp:positionV relativeFrom="paragraph">
                  <wp:posOffset>2302510</wp:posOffset>
                </wp:positionV>
                <wp:extent cx="3073400" cy="3073400"/>
                <wp:effectExtent l="0" t="0" r="0" b="31750"/>
                <wp:wrapNone/>
                <wp:docPr id="1" name="Oval 3" descr="brighamia insignis in blo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3073400"/>
                        </a:xfrm>
                        <a:prstGeom prst="ellipse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alt="brighamia insignis in bloom 2" style="position:absolute;margin-left:65.25pt;margin-top:181.3pt;width:242pt;height:24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" o:allowoverlap="f" stroked="f">
                <v:fill r:id="rId10" o:title="brighamia insignis in bloom 2" recolor="t" rotate="t" type="frame"/>
                <v:shadow on="t" opacity="22936f" origin=",.5" offset="0,.63889mm"/>
              </v:oval>
            </w:pict>
          </mc:Fallback>
        </mc:AlternateContent>
      </w:r>
      <w:bookmarkEnd w:id="0"/>
      <w:r w:rsidR="005508CF">
        <w:rPr>
          <w:noProof/>
        </w:rPr>
        <w:drawing>
          <wp:anchor distT="0" distB="0" distL="114300" distR="114300" simplePos="0" relativeHeight="251655168" behindDoc="1" locked="0" layoutInCell="1" allowOverlap="1" wp14:anchorId="209BC4B0" wp14:editId="12D54D8F">
            <wp:simplePos x="0" y="0"/>
            <wp:positionH relativeFrom="page">
              <wp:posOffset>-17780</wp:posOffset>
            </wp:positionH>
            <wp:positionV relativeFrom="page">
              <wp:posOffset>39370</wp:posOffset>
            </wp:positionV>
            <wp:extent cx="10094976" cy="7799832"/>
            <wp:effectExtent l="0" t="0" r="1905" b="0"/>
            <wp:wrapThrough wrapText="bothSides">
              <wp:wrapPolygon edited="0">
                <wp:start x="0" y="0"/>
                <wp:lineTo x="0" y="21524"/>
                <wp:lineTo x="21563" y="21524"/>
                <wp:lineTo x="21563" y="0"/>
                <wp:lineTo x="0" y="0"/>
              </wp:wrapPolygon>
            </wp:wrapThrough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976" cy="779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1A34" w:rsidSect="007667D9">
      <w:pgSz w:w="15840" w:h="12240" w:orient="landscape" w:code="1"/>
      <w:pgMar w:top="360" w:right="360" w:bottom="360" w:left="360" w:header="144" w:footer="14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B5DA7C" w14:textId="77777777" w:rsidR="003D4EEB" w:rsidRDefault="003D4EEB" w:rsidP="00FE1A34">
      <w:pPr>
        <w:spacing w:line="240" w:lineRule="auto"/>
      </w:pPr>
      <w:r>
        <w:separator/>
      </w:r>
    </w:p>
  </w:endnote>
  <w:endnote w:type="continuationSeparator" w:id="0">
    <w:p w14:paraId="11415459" w14:textId="77777777" w:rsidR="003D4EEB" w:rsidRDefault="003D4EEB" w:rsidP="00FE1A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Avenir LT Std 35 Ligh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venir LT Std 95 Black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delle Basic Italic">
    <w:altName w:val="Courier New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AB6F88" w14:textId="77777777" w:rsidR="003D4EEB" w:rsidRDefault="003D4EEB" w:rsidP="00FE1A34">
      <w:pPr>
        <w:spacing w:line="240" w:lineRule="auto"/>
      </w:pPr>
      <w:r>
        <w:separator/>
      </w:r>
    </w:p>
  </w:footnote>
  <w:footnote w:type="continuationSeparator" w:id="0">
    <w:p w14:paraId="0F1B5A2C" w14:textId="77777777" w:rsidR="003D4EEB" w:rsidRDefault="003D4EEB" w:rsidP="00FE1A3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/>
  <w:bordersDoNotSurroundFooter/>
  <w:proofState w:spelling="clean" w:grammar="clean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.63889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7E2"/>
    <w:rsid w:val="00042A36"/>
    <w:rsid w:val="000714BC"/>
    <w:rsid w:val="000B23C1"/>
    <w:rsid w:val="0019079D"/>
    <w:rsid w:val="001941EE"/>
    <w:rsid w:val="001E2BF5"/>
    <w:rsid w:val="00211B00"/>
    <w:rsid w:val="00280F3F"/>
    <w:rsid w:val="002B2895"/>
    <w:rsid w:val="002E60C4"/>
    <w:rsid w:val="00304BF9"/>
    <w:rsid w:val="00347510"/>
    <w:rsid w:val="003D0E28"/>
    <w:rsid w:val="003D4EEB"/>
    <w:rsid w:val="003F0DFA"/>
    <w:rsid w:val="004128DE"/>
    <w:rsid w:val="00423FAA"/>
    <w:rsid w:val="00430DDE"/>
    <w:rsid w:val="00436750"/>
    <w:rsid w:val="00456540"/>
    <w:rsid w:val="004767B1"/>
    <w:rsid w:val="004A3D2D"/>
    <w:rsid w:val="004B43D3"/>
    <w:rsid w:val="004D7A7A"/>
    <w:rsid w:val="004E6666"/>
    <w:rsid w:val="00511221"/>
    <w:rsid w:val="005508CF"/>
    <w:rsid w:val="005E5E65"/>
    <w:rsid w:val="0064059B"/>
    <w:rsid w:val="006646D1"/>
    <w:rsid w:val="006A4336"/>
    <w:rsid w:val="006C09D0"/>
    <w:rsid w:val="006D6274"/>
    <w:rsid w:val="006E17F1"/>
    <w:rsid w:val="006E7103"/>
    <w:rsid w:val="006F2393"/>
    <w:rsid w:val="007370AB"/>
    <w:rsid w:val="007667D9"/>
    <w:rsid w:val="007A3DF5"/>
    <w:rsid w:val="00804952"/>
    <w:rsid w:val="008139B2"/>
    <w:rsid w:val="00830FB6"/>
    <w:rsid w:val="00887099"/>
    <w:rsid w:val="008A498E"/>
    <w:rsid w:val="008F4A33"/>
    <w:rsid w:val="00917E77"/>
    <w:rsid w:val="00953C52"/>
    <w:rsid w:val="00981BB0"/>
    <w:rsid w:val="00AD56BD"/>
    <w:rsid w:val="00AE2624"/>
    <w:rsid w:val="00B1510F"/>
    <w:rsid w:val="00B62568"/>
    <w:rsid w:val="00BB71E5"/>
    <w:rsid w:val="00C16330"/>
    <w:rsid w:val="00C17EEF"/>
    <w:rsid w:val="00C5629F"/>
    <w:rsid w:val="00C902AA"/>
    <w:rsid w:val="00CB3F77"/>
    <w:rsid w:val="00CE31BC"/>
    <w:rsid w:val="00CF00FF"/>
    <w:rsid w:val="00CF2E86"/>
    <w:rsid w:val="00D06F91"/>
    <w:rsid w:val="00D25D0B"/>
    <w:rsid w:val="00D36D2C"/>
    <w:rsid w:val="00D457E2"/>
    <w:rsid w:val="00D65DA6"/>
    <w:rsid w:val="00D83654"/>
    <w:rsid w:val="00D95D13"/>
    <w:rsid w:val="00E7524E"/>
    <w:rsid w:val="00EA0D8B"/>
    <w:rsid w:val="00EA3042"/>
    <w:rsid w:val="00F07930"/>
    <w:rsid w:val="00FE1195"/>
    <w:rsid w:val="00FE1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.63889mm"/>
    </o:shapedefaults>
    <o:shapelayout v:ext="edit">
      <o:idmap v:ext="edit" data="1"/>
    </o:shapelayout>
  </w:shapeDefaults>
  <w:doNotEmbedSmartTags/>
  <w:decimalSymbol w:val="."/>
  <w:listSeparator w:val=","/>
  <w14:docId w14:val="631A1E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xcorp\AppData\Local\Temp\Temp1_Species_Signs_Word_Template%20(2).zip\Species%20Signs%20Word%20Templates\CareForTheRare-SpeciesSign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49374-00E3-47FA-A3C7-A4CAB2F1C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CareForTheRare-SpeciesSignTemplate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ASCD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Wexcorp</dc:creator>
  <cp:lastModifiedBy>Abby</cp:lastModifiedBy>
  <cp:revision>3</cp:revision>
  <cp:lastPrinted>2013-06-20T19:51:00Z</cp:lastPrinted>
  <dcterms:created xsi:type="dcterms:W3CDTF">2014-01-18T00:18:00Z</dcterms:created>
  <dcterms:modified xsi:type="dcterms:W3CDTF">2014-01-25T03:25:00Z</dcterms:modified>
</cp:coreProperties>
</file>